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5B9BE" w14:textId="77777777" w:rsidR="00A50F76" w:rsidRDefault="00A50F76"/>
    <w:tbl>
      <w:tblPr>
        <w:tblW w:w="0" w:type="auto"/>
        <w:tblInd w:w="-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769"/>
        <w:gridCol w:w="3677"/>
        <w:gridCol w:w="703"/>
        <w:gridCol w:w="712"/>
        <w:gridCol w:w="1275"/>
        <w:gridCol w:w="992"/>
      </w:tblGrid>
      <w:tr w:rsidR="007B7185" w:rsidRPr="00824892" w14:paraId="4432FF00" w14:textId="77777777" w:rsidTr="00262F73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4036A32" w14:textId="65005C10" w:rsidR="007B7185" w:rsidRPr="00824892" w:rsidRDefault="007B7185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Naam student</w:t>
            </w:r>
            <w:r w:rsidR="00D87DE7">
              <w:rPr>
                <w:b/>
                <w:szCs w:val="22"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AE2B" w14:textId="43391408" w:rsidR="007B7185" w:rsidRPr="00824892" w:rsidRDefault="0005332C" w:rsidP="00824892">
            <w:pPr>
              <w:rPr>
                <w:szCs w:val="22"/>
              </w:rPr>
            </w:pPr>
            <w:r>
              <w:rPr>
                <w:szCs w:val="22"/>
              </w:rPr>
              <w:t>Romy Singh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1DF95B1" w14:textId="77777777" w:rsidR="007B7185" w:rsidRPr="00824892" w:rsidRDefault="007B7185" w:rsidP="00824892">
            <w:pPr>
              <w:rPr>
                <w:b/>
                <w:bCs/>
                <w:szCs w:val="22"/>
                <w:lang w:val="nl-BE"/>
              </w:rPr>
            </w:pPr>
            <w:r w:rsidRPr="00824892">
              <w:rPr>
                <w:b/>
                <w:bCs/>
                <w:szCs w:val="22"/>
                <w:lang w:val="nl-BE"/>
              </w:rPr>
              <w:t xml:space="preserve">Leergroep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7A9F" w14:textId="0F0D762F" w:rsidR="007B7185" w:rsidRPr="00824892" w:rsidRDefault="007B7185" w:rsidP="00824892">
            <w:pPr>
              <w:rPr>
                <w:szCs w:val="22"/>
                <w:lang w:val="nl-BE"/>
              </w:rPr>
            </w:pPr>
            <w:r w:rsidRPr="00824892">
              <w:rPr>
                <w:szCs w:val="22"/>
                <w:lang w:val="nl-BE"/>
              </w:rPr>
              <w:t>OLO</w:t>
            </w:r>
            <w:r w:rsidR="00AB5CDD">
              <w:rPr>
                <w:szCs w:val="22"/>
                <w:lang w:val="nl-BE"/>
              </w:rPr>
              <w:t>2D2</w:t>
            </w:r>
          </w:p>
        </w:tc>
      </w:tr>
      <w:tr w:rsidR="007B7185" w:rsidRPr="00824892" w14:paraId="54231B2C" w14:textId="77777777" w:rsidTr="00262F73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36D89A6" w14:textId="77777777" w:rsidR="007B7185" w:rsidRPr="00824892" w:rsidRDefault="007B7185" w:rsidP="00824892">
            <w:pPr>
              <w:rPr>
                <w:b/>
                <w:szCs w:val="22"/>
                <w:lang w:val="nl-BE"/>
              </w:rPr>
            </w:pPr>
            <w:r w:rsidRPr="00824892">
              <w:rPr>
                <w:b/>
                <w:szCs w:val="22"/>
                <w:lang w:val="nl-BE"/>
              </w:rPr>
              <w:t>Naam mentor</w:t>
            </w:r>
            <w:r w:rsidR="00EF3168" w:rsidRPr="00824892">
              <w:rPr>
                <w:b/>
                <w:szCs w:val="22"/>
                <w:lang w:val="nl-BE"/>
              </w:rPr>
              <w:t>:</w:t>
            </w:r>
            <w:r w:rsidRPr="00824892">
              <w:rPr>
                <w:b/>
                <w:szCs w:val="22"/>
                <w:lang w:val="nl-BE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9FAA" w14:textId="37D17650" w:rsidR="007B7185" w:rsidRPr="00824892" w:rsidRDefault="0005332C" w:rsidP="00824892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 xml:space="preserve">Brecht </w:t>
            </w:r>
            <w:proofErr w:type="spellStart"/>
            <w:r>
              <w:rPr>
                <w:szCs w:val="22"/>
                <w:lang w:val="nl-BE"/>
              </w:rPr>
              <w:t>Lapere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C68080F" w14:textId="77777777" w:rsidR="007B7185" w:rsidRPr="00824892" w:rsidRDefault="007B7185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Klas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1658" w14:textId="200096FC" w:rsidR="007B7185" w:rsidRPr="00824892" w:rsidRDefault="00AB5CDD" w:rsidP="00824892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6A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4080136" w14:textId="77777777" w:rsidR="007B7185" w:rsidRPr="00824892" w:rsidRDefault="007B7185" w:rsidP="00824892">
            <w:pPr>
              <w:rPr>
                <w:b/>
                <w:bCs/>
                <w:szCs w:val="22"/>
                <w:lang w:val="nl-BE"/>
              </w:rPr>
            </w:pPr>
            <w:r w:rsidRPr="00824892">
              <w:rPr>
                <w:b/>
                <w:bCs/>
                <w:szCs w:val="22"/>
                <w:lang w:val="nl-BE"/>
              </w:rPr>
              <w:t>Aantal lln.</w:t>
            </w:r>
            <w:r w:rsidR="00EF3168" w:rsidRPr="00824892">
              <w:rPr>
                <w:b/>
                <w:bCs/>
                <w:szCs w:val="22"/>
                <w:lang w:val="nl-BE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6D40" w14:textId="2AB32496" w:rsidR="007B7185" w:rsidRPr="00824892" w:rsidRDefault="00AB5CDD" w:rsidP="00824892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22</w:t>
            </w:r>
          </w:p>
        </w:tc>
      </w:tr>
      <w:tr w:rsidR="007B7185" w:rsidRPr="00824892" w14:paraId="1DF13E2C" w14:textId="77777777" w:rsidTr="00262F73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1D6489D" w14:textId="77777777" w:rsidR="007B7185" w:rsidRPr="00824892" w:rsidRDefault="007B7185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School</w:t>
            </w:r>
            <w:r w:rsidR="00EF3168" w:rsidRPr="00824892">
              <w:rPr>
                <w:b/>
                <w:szCs w:val="22"/>
              </w:rPr>
              <w:t>:</w:t>
            </w:r>
            <w:r w:rsidRPr="00824892">
              <w:rPr>
                <w:b/>
                <w:szCs w:val="22"/>
              </w:rPr>
              <w:t xml:space="preserve"> 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CA2DF" w14:textId="11BECCBD" w:rsidR="007B7185" w:rsidRPr="00824892" w:rsidRDefault="0005332C" w:rsidP="00824892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OLGO Oostende</w:t>
            </w:r>
          </w:p>
        </w:tc>
      </w:tr>
    </w:tbl>
    <w:p w14:paraId="4AEAECE2" w14:textId="77777777" w:rsidR="007B7185" w:rsidRPr="00C0677D" w:rsidRDefault="007B7185">
      <w:pPr>
        <w:pStyle w:val="Koptekst"/>
        <w:tabs>
          <w:tab w:val="clear" w:pos="4536"/>
          <w:tab w:val="clear" w:pos="9072"/>
        </w:tabs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1"/>
        <w:gridCol w:w="2156"/>
        <w:gridCol w:w="5511"/>
      </w:tblGrid>
      <w:tr w:rsidR="007B7185" w:rsidRPr="00C0677D" w14:paraId="3803B316" w14:textId="77777777" w:rsidTr="00AB5CDD">
        <w:tc>
          <w:tcPr>
            <w:tcW w:w="1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18E7E35" w14:textId="75E34559" w:rsidR="007B7185" w:rsidRPr="00C0677D" w:rsidRDefault="0005332C">
            <w:pPr>
              <w:spacing w:before="120" w:after="120"/>
              <w:rPr>
                <w:rFonts w:ascii="Calibri" w:hAnsi="Calibri"/>
                <w:szCs w:val="22"/>
                <w:lang w:val="nl-BE"/>
              </w:rPr>
            </w:pPr>
            <w:r>
              <w:rPr>
                <w:rFonts w:ascii="Calibri" w:hAnsi="Calibri"/>
                <w:b/>
                <w:bCs/>
                <w:szCs w:val="22"/>
                <w:lang w:val="nl-BE"/>
              </w:rPr>
              <w:t>MAAN</w:t>
            </w:r>
            <w:r w:rsidR="007B7185" w:rsidRPr="00C0677D">
              <w:rPr>
                <w:rFonts w:ascii="Calibri" w:hAnsi="Calibri"/>
                <w:b/>
                <w:bCs/>
                <w:szCs w:val="22"/>
                <w:lang w:val="nl-BE"/>
              </w:rPr>
              <w:t>DAG</w:t>
            </w:r>
          </w:p>
        </w:tc>
        <w:tc>
          <w:tcPr>
            <w:tcW w:w="215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428C8481" w14:textId="091EBAB8" w:rsidR="007B7185" w:rsidRPr="00C0677D" w:rsidRDefault="007B7185">
            <w:pPr>
              <w:spacing w:before="120" w:after="120"/>
              <w:rPr>
                <w:rFonts w:ascii="Calibri" w:hAnsi="Calibri"/>
                <w:szCs w:val="22"/>
                <w:lang w:val="nl-BE"/>
              </w:rPr>
            </w:pPr>
            <w:r w:rsidRPr="00C0677D">
              <w:rPr>
                <w:rFonts w:ascii="Calibri" w:hAnsi="Calibri"/>
                <w:szCs w:val="22"/>
              </w:rPr>
              <w:t xml:space="preserve">  </w:t>
            </w:r>
            <w:r w:rsidR="00AB5CDD">
              <w:rPr>
                <w:rFonts w:ascii="Calibri" w:hAnsi="Calibri"/>
                <w:szCs w:val="22"/>
              </w:rPr>
              <w:t>30</w:t>
            </w:r>
            <w:r w:rsidRPr="00C0677D">
              <w:rPr>
                <w:rFonts w:ascii="Calibri" w:hAnsi="Calibri"/>
                <w:szCs w:val="22"/>
              </w:rPr>
              <w:t>/</w:t>
            </w:r>
            <w:r w:rsidR="00AB5CDD">
              <w:rPr>
                <w:rFonts w:ascii="Calibri" w:hAnsi="Calibri"/>
                <w:szCs w:val="22"/>
              </w:rPr>
              <w:t>11</w:t>
            </w:r>
            <w:r w:rsidRPr="00C0677D">
              <w:rPr>
                <w:rFonts w:ascii="Calibri" w:hAnsi="Calibri"/>
                <w:szCs w:val="22"/>
              </w:rPr>
              <w:t>/</w:t>
            </w:r>
            <w:r w:rsidR="00AB5CDD">
              <w:rPr>
                <w:rFonts w:ascii="Calibri" w:hAnsi="Calibri"/>
                <w:szCs w:val="22"/>
              </w:rPr>
              <w:t>2020</w:t>
            </w:r>
            <w:r w:rsidRPr="00C0677D">
              <w:rPr>
                <w:rFonts w:ascii="Calibri" w:hAnsi="Calibri"/>
                <w:szCs w:val="22"/>
              </w:rPr>
              <w:t xml:space="preserve">    </w:t>
            </w:r>
          </w:p>
        </w:tc>
        <w:tc>
          <w:tcPr>
            <w:tcW w:w="55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3C42D1F" w14:textId="77777777" w:rsidR="007B7185" w:rsidRPr="00C0677D" w:rsidRDefault="007B7185">
            <w:pPr>
              <w:spacing w:before="120" w:after="120"/>
              <w:rPr>
                <w:rFonts w:ascii="Calibri" w:hAnsi="Calibri"/>
                <w:b/>
                <w:bCs/>
                <w:szCs w:val="22"/>
                <w:lang w:val="nl-BE"/>
              </w:rPr>
            </w:pPr>
            <w:r w:rsidRPr="00C0677D">
              <w:rPr>
                <w:rFonts w:ascii="Calibri" w:hAnsi="Calibri"/>
                <w:b/>
                <w:bCs/>
                <w:szCs w:val="22"/>
                <w:lang w:val="nl-BE"/>
              </w:rPr>
              <w:t>Handtekening mentor + datum:</w:t>
            </w:r>
          </w:p>
        </w:tc>
      </w:tr>
    </w:tbl>
    <w:p w14:paraId="00FA2F02" w14:textId="77777777" w:rsidR="007B7185" w:rsidRPr="00C0677D" w:rsidRDefault="007B7185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2060"/>
        <w:gridCol w:w="631"/>
        <w:gridCol w:w="5873"/>
      </w:tblGrid>
      <w:tr w:rsidR="00BD4F62" w:rsidRPr="00824892" w14:paraId="5E7964A2" w14:textId="77777777" w:rsidTr="00A50F76">
        <w:tc>
          <w:tcPr>
            <w:tcW w:w="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8EA154E" w14:textId="77777777" w:rsidR="00BD4F62" w:rsidRPr="00824892" w:rsidRDefault="00BD4F62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 xml:space="preserve">Van 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FFF1" w14:textId="57FEA96E" w:rsidR="00BD4F62" w:rsidRPr="00824892" w:rsidRDefault="00AB5CDD" w:rsidP="00824892">
            <w:pPr>
              <w:rPr>
                <w:szCs w:val="22"/>
              </w:rPr>
            </w:pPr>
            <w:r>
              <w:rPr>
                <w:szCs w:val="22"/>
              </w:rPr>
              <w:t>9u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AA525" w14:textId="77777777" w:rsidR="00BD4F62" w:rsidRPr="00824892" w:rsidRDefault="00BD4F62" w:rsidP="00824892">
            <w:pPr>
              <w:rPr>
                <w:b/>
                <w:bCs/>
                <w:szCs w:val="22"/>
              </w:rPr>
            </w:pPr>
            <w:r w:rsidRPr="00824892">
              <w:rPr>
                <w:b/>
                <w:bCs/>
                <w:szCs w:val="22"/>
              </w:rPr>
              <w:t>tot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AE3D7A" w14:textId="5BAFEE03" w:rsidR="00BD4F62" w:rsidRPr="00AB5CDD" w:rsidRDefault="00AB5CDD" w:rsidP="00824892">
            <w:pPr>
              <w:rPr>
                <w:szCs w:val="22"/>
              </w:rPr>
            </w:pPr>
            <w:r>
              <w:rPr>
                <w:szCs w:val="22"/>
              </w:rPr>
              <w:t>9u50</w:t>
            </w:r>
          </w:p>
        </w:tc>
      </w:tr>
      <w:tr w:rsidR="00BD4F62" w:rsidRPr="00824892" w14:paraId="3169406B" w14:textId="77777777" w:rsidTr="00A50F76">
        <w:tc>
          <w:tcPr>
            <w:tcW w:w="26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2168998" w14:textId="77777777" w:rsidR="00BD4F62" w:rsidRPr="00824892" w:rsidRDefault="00BD4F62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Leergebied(onderdeel)</w:t>
            </w:r>
            <w:r w:rsidR="001D1B49" w:rsidRPr="00824892">
              <w:rPr>
                <w:b/>
                <w:szCs w:val="22"/>
              </w:rPr>
              <w:t>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A977E4" w14:textId="3BE98909" w:rsidR="00BD4F62" w:rsidRPr="00824892" w:rsidRDefault="00CB7BA4" w:rsidP="00824892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Nederlands: spelling</w:t>
            </w:r>
          </w:p>
        </w:tc>
      </w:tr>
      <w:tr w:rsidR="002E09CE" w:rsidRPr="00824892" w14:paraId="25E533F8" w14:textId="77777777" w:rsidTr="00A50F76">
        <w:tc>
          <w:tcPr>
            <w:tcW w:w="26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DD91380" w14:textId="77777777" w:rsidR="002E09CE" w:rsidRPr="00824892" w:rsidRDefault="002E09CE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Lesonderwerp</w:t>
            </w:r>
            <w:r w:rsidR="001D1B49" w:rsidRPr="00824892">
              <w:rPr>
                <w:b/>
                <w:szCs w:val="22"/>
              </w:rPr>
              <w:t>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CDEC0A" w14:textId="6D1648BC" w:rsidR="002E09CE" w:rsidRPr="00824892" w:rsidRDefault="003C4156" w:rsidP="00824892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W</w:t>
            </w:r>
            <w:r w:rsidR="00CB7BA4">
              <w:rPr>
                <w:b/>
                <w:bCs/>
                <w:szCs w:val="22"/>
              </w:rPr>
              <w:t>erkwoorden</w:t>
            </w:r>
            <w:r>
              <w:rPr>
                <w:b/>
                <w:bCs/>
                <w:szCs w:val="22"/>
              </w:rPr>
              <w:t xml:space="preserve"> 3</w:t>
            </w:r>
          </w:p>
        </w:tc>
      </w:tr>
    </w:tbl>
    <w:p w14:paraId="143D038D" w14:textId="77777777" w:rsidR="00C03DC6" w:rsidRDefault="00C03DC6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4530"/>
        <w:gridCol w:w="1094"/>
        <w:gridCol w:w="3504"/>
      </w:tblGrid>
      <w:tr w:rsidR="00A3425E" w:rsidRPr="00824892" w14:paraId="0AB1BFE8" w14:textId="77777777" w:rsidTr="00D87DE7">
        <w:tc>
          <w:tcPr>
            <w:tcW w:w="4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BDE675" w14:textId="77777777" w:rsidR="00A3425E" w:rsidRPr="00824892" w:rsidRDefault="00EF3168" w:rsidP="00824892">
            <w:pPr>
              <w:rPr>
                <w:b/>
                <w:bCs/>
                <w:szCs w:val="22"/>
              </w:rPr>
            </w:pPr>
            <w:r w:rsidRPr="00824892">
              <w:rPr>
                <w:b/>
                <w:szCs w:val="22"/>
              </w:rPr>
              <w:t>Leerplandoelen: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3ECCC1" w14:textId="4230656F" w:rsidR="00A3425E" w:rsidRPr="00824892" w:rsidRDefault="00D87DE7" w:rsidP="00824892">
            <w:pPr>
              <w:rPr>
                <w:b/>
                <w:bCs/>
                <w:szCs w:val="22"/>
              </w:rPr>
            </w:pPr>
            <w:r>
              <w:rPr>
                <w:b/>
                <w:szCs w:val="22"/>
              </w:rPr>
              <w:t>Leerplan</w:t>
            </w:r>
            <w:r w:rsidR="00A3425E" w:rsidRPr="00824892">
              <w:rPr>
                <w:b/>
                <w:szCs w:val="22"/>
              </w:rPr>
              <w:t>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41CF12" w14:textId="0FBF8875" w:rsidR="00A3425E" w:rsidRPr="00824892" w:rsidRDefault="00D87DE7" w:rsidP="00824892">
            <w:pPr>
              <w:rPr>
                <w:bCs/>
                <w:szCs w:val="22"/>
              </w:rPr>
            </w:pPr>
            <w:r w:rsidRPr="00CB7BA4">
              <w:rPr>
                <w:bCs/>
                <w:szCs w:val="22"/>
                <w:highlight w:val="yellow"/>
              </w:rPr>
              <w:t>ZILL</w:t>
            </w:r>
            <w:r>
              <w:rPr>
                <w:bCs/>
                <w:szCs w:val="22"/>
              </w:rPr>
              <w:t xml:space="preserve"> – OVSG – GO! – andere </w:t>
            </w:r>
          </w:p>
        </w:tc>
      </w:tr>
      <w:tr w:rsidR="00A3425E" w:rsidRPr="00824892" w14:paraId="4932F1EA" w14:textId="77777777" w:rsidTr="007A296C">
        <w:tc>
          <w:tcPr>
            <w:tcW w:w="9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9B48882" w14:textId="77777777" w:rsidR="00884E78" w:rsidRPr="00884E78" w:rsidRDefault="00884E78" w:rsidP="00884E78">
            <w:pPr>
              <w:rPr>
                <w:b/>
                <w:bCs/>
                <w:szCs w:val="22"/>
              </w:rPr>
            </w:pPr>
            <w:r w:rsidRPr="00884E78">
              <w:rPr>
                <w:b/>
                <w:bCs/>
                <w:szCs w:val="22"/>
              </w:rPr>
              <w:t>TOtn2</w:t>
            </w:r>
          </w:p>
          <w:p w14:paraId="06B1F4F6" w14:textId="77777777" w:rsidR="00A50F76" w:rsidRDefault="00884E78" w:rsidP="00884E78">
            <w:pPr>
              <w:rPr>
                <w:szCs w:val="22"/>
              </w:rPr>
            </w:pPr>
            <w:r w:rsidRPr="00884E78">
              <w:rPr>
                <w:szCs w:val="22"/>
              </w:rPr>
              <w:t>Nadenken over de belangrijkste aspecten van het taalsysteem. Daarbij taalbeschouwelijke termen gebruiken</w:t>
            </w:r>
          </w:p>
          <w:p w14:paraId="04518C54" w14:textId="77777777" w:rsidR="00884E78" w:rsidRDefault="00884E78" w:rsidP="00884E78">
            <w:pPr>
              <w:rPr>
                <w:szCs w:val="22"/>
              </w:rPr>
            </w:pPr>
          </w:p>
          <w:p w14:paraId="7CB22328" w14:textId="77777777" w:rsidR="003C0FF3" w:rsidRPr="003C0FF3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De persoonsvorm en infinitief onderzoeken:</w:t>
            </w:r>
          </w:p>
          <w:p w14:paraId="58FBA493" w14:textId="77777777" w:rsidR="003C0FF3" w:rsidRPr="003C0FF3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de infinitief van een werkwoord herkennen, en daarbij de term 'infinitief' kennen en gebruiken</w:t>
            </w:r>
          </w:p>
          <w:p w14:paraId="48E57CBC" w14:textId="77777777" w:rsidR="003C0FF3" w:rsidRPr="003C0FF3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de vorm van een werkwoord onderzoeken die bepaald wordt door de overeenkomst in persoon en getal met het onderwerp, die vorm herkennen, en daarbij de termen ‘persoonsvorm’, ‘enkelvoud’ en ‘meervoud’ gebruiken</w:t>
            </w:r>
          </w:p>
          <w:p w14:paraId="26EF1044" w14:textId="77777777" w:rsidR="003C0FF3" w:rsidRPr="003C0FF3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de termen ‘persoon’, ‘1ste persoon’, ‘2de persoon’ en '3de persoon’ gebruiken</w:t>
            </w:r>
          </w:p>
          <w:p w14:paraId="5A2A4A16" w14:textId="2862A6EA" w:rsidR="003C0FF3" w:rsidRPr="003C0FF3" w:rsidRDefault="003C0FF3" w:rsidP="003C0FF3">
            <w:pPr>
              <w:rPr>
                <w:szCs w:val="22"/>
              </w:rPr>
            </w:pPr>
          </w:p>
          <w:p w14:paraId="23691937" w14:textId="77777777" w:rsidR="003C0FF3" w:rsidRPr="003C0FF3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De tijd van werkwoorden onderzoeken:</w:t>
            </w:r>
          </w:p>
          <w:p w14:paraId="11F92A0D" w14:textId="77777777" w:rsidR="003C0FF3" w:rsidRPr="003C0FF3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de tijd van een werkwoord en het gebruik ervan onderzoeken</w:t>
            </w:r>
          </w:p>
          <w:p w14:paraId="1ECEEAC0" w14:textId="77777777" w:rsidR="003C0FF3" w:rsidRPr="003C0FF3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aangeven of een werkwoord in de tegenwoordige of verleden tijd staat, en daarbij de termen ‘tijd’, ‘tegenwoordige tijd’ en ‘verleden tijd’ gebruiken</w:t>
            </w:r>
          </w:p>
          <w:p w14:paraId="5A9EC4B4" w14:textId="77777777" w:rsidR="00884E78" w:rsidRDefault="003C0FF3" w:rsidP="003C0FF3">
            <w:pPr>
              <w:ind w:left="360"/>
              <w:rPr>
                <w:szCs w:val="22"/>
              </w:rPr>
            </w:pPr>
            <w:r w:rsidRPr="003C0FF3">
              <w:rPr>
                <w:szCs w:val="22"/>
              </w:rPr>
              <w:t>het feit dat werkwoorden in de verleden tijd wel of niet van klank veranderen, onderzoeken</w:t>
            </w:r>
          </w:p>
          <w:p w14:paraId="5415A937" w14:textId="77777777" w:rsidR="005E25F1" w:rsidRDefault="005E25F1" w:rsidP="005E25F1">
            <w:pPr>
              <w:rPr>
                <w:szCs w:val="22"/>
              </w:rPr>
            </w:pPr>
          </w:p>
          <w:p w14:paraId="544AF088" w14:textId="77777777" w:rsidR="005E25F1" w:rsidRPr="005E25F1" w:rsidRDefault="005E25F1" w:rsidP="005E25F1">
            <w:pPr>
              <w:rPr>
                <w:b/>
                <w:bCs/>
                <w:szCs w:val="22"/>
              </w:rPr>
            </w:pPr>
            <w:r w:rsidRPr="005E25F1">
              <w:rPr>
                <w:b/>
                <w:bCs/>
                <w:szCs w:val="22"/>
              </w:rPr>
              <w:t>MEge2</w:t>
            </w:r>
          </w:p>
          <w:p w14:paraId="5B86DE2F" w14:textId="77777777" w:rsidR="003C0FF3" w:rsidRDefault="005E25F1" w:rsidP="005E25F1">
            <w:pPr>
              <w:rPr>
                <w:szCs w:val="22"/>
              </w:rPr>
            </w:pPr>
            <w:r w:rsidRPr="005E25F1">
              <w:rPr>
                <w:szCs w:val="22"/>
              </w:rPr>
              <w:t>Passende mediamiddelen kiezen, gebruiken en combineren in functie van een beoogd doel</w:t>
            </w:r>
          </w:p>
          <w:p w14:paraId="3B18BDC4" w14:textId="77777777" w:rsidR="005E25F1" w:rsidRDefault="00863F5B" w:rsidP="005E25F1">
            <w:pPr>
              <w:pStyle w:val="Lijstalinea"/>
              <w:numPr>
                <w:ilvl w:val="0"/>
                <w:numId w:val="11"/>
              </w:numPr>
              <w:rPr>
                <w:szCs w:val="22"/>
              </w:rPr>
            </w:pPr>
            <w:r w:rsidRPr="00863F5B">
              <w:rPr>
                <w:szCs w:val="22"/>
              </w:rPr>
              <w:t>Binnen voor hen relevante contexten, ICT gebruiken bij het uitvoeren van complexe opdrachten</w:t>
            </w:r>
          </w:p>
          <w:p w14:paraId="73511B97" w14:textId="77777777" w:rsidR="00863F5B" w:rsidRDefault="00863F5B" w:rsidP="00863F5B">
            <w:pPr>
              <w:rPr>
                <w:szCs w:val="22"/>
              </w:rPr>
            </w:pPr>
          </w:p>
          <w:p w14:paraId="2DB01350" w14:textId="77777777" w:rsidR="006961AA" w:rsidRPr="006961AA" w:rsidRDefault="006961AA" w:rsidP="006961AA">
            <w:pPr>
              <w:rPr>
                <w:b/>
                <w:bCs/>
                <w:szCs w:val="22"/>
              </w:rPr>
            </w:pPr>
            <w:r w:rsidRPr="006961AA">
              <w:rPr>
                <w:b/>
                <w:bCs/>
                <w:szCs w:val="22"/>
              </w:rPr>
              <w:t>IVzv3</w:t>
            </w:r>
          </w:p>
          <w:p w14:paraId="5D35D9DC" w14:textId="77777777" w:rsidR="00863F5B" w:rsidRDefault="006961AA" w:rsidP="006961AA">
            <w:pPr>
              <w:rPr>
                <w:szCs w:val="22"/>
              </w:rPr>
            </w:pPr>
            <w:r w:rsidRPr="006961AA">
              <w:rPr>
                <w:szCs w:val="22"/>
              </w:rPr>
              <w:t>Doelgericht en efficiënt handelen door taken te plannen, uit te voeren, erop te reflecteren en waar nodig bij te sturen in functie van zelfredzaam en zelfstandig functioneren</w:t>
            </w:r>
          </w:p>
          <w:p w14:paraId="22B29196" w14:textId="77777777" w:rsidR="006961AA" w:rsidRDefault="006961AA" w:rsidP="006961AA">
            <w:pPr>
              <w:rPr>
                <w:szCs w:val="22"/>
              </w:rPr>
            </w:pPr>
          </w:p>
          <w:p w14:paraId="1035B73F" w14:textId="37BB3DBA" w:rsidR="003C4156" w:rsidRPr="003C4156" w:rsidRDefault="003C4156" w:rsidP="003C4156">
            <w:pPr>
              <w:pStyle w:val="Lijstalinea"/>
              <w:numPr>
                <w:ilvl w:val="0"/>
                <w:numId w:val="11"/>
              </w:numPr>
              <w:rPr>
                <w:szCs w:val="22"/>
              </w:rPr>
            </w:pPr>
            <w:r w:rsidRPr="003C4156">
              <w:rPr>
                <w:szCs w:val="22"/>
              </w:rPr>
              <w:t>Prioriteiten kunnen stellen wanneer meerdere taken zich aandienen</w:t>
            </w:r>
          </w:p>
          <w:p w14:paraId="27FA5245" w14:textId="77C39B03" w:rsidR="006961AA" w:rsidRPr="006961AA" w:rsidRDefault="003C4156" w:rsidP="003C4156">
            <w:pPr>
              <w:pStyle w:val="Lijstalinea"/>
              <w:numPr>
                <w:ilvl w:val="0"/>
                <w:numId w:val="11"/>
              </w:numPr>
              <w:rPr>
                <w:szCs w:val="22"/>
              </w:rPr>
            </w:pPr>
            <w:r w:rsidRPr="003C4156">
              <w:rPr>
                <w:szCs w:val="22"/>
              </w:rPr>
              <w:t>De juiste omstandigheden creëren om vooropgestelde doelen te bereiken</w:t>
            </w:r>
          </w:p>
        </w:tc>
      </w:tr>
    </w:tbl>
    <w:p w14:paraId="42777779" w14:textId="77777777" w:rsidR="00C03DC6" w:rsidRDefault="00C03DC6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="00D87DE7" w:rsidRPr="00824892" w14:paraId="7AE8E97E" w14:textId="77777777" w:rsidTr="00227E18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108289B0" w14:textId="77777777" w:rsidR="00D87DE7" w:rsidRPr="00824892" w:rsidRDefault="00D87DE7" w:rsidP="00227E18">
            <w:pPr>
              <w:rPr>
                <w:bCs/>
              </w:rPr>
            </w:pPr>
            <w:r w:rsidRPr="00824892">
              <w:rPr>
                <w:b/>
                <w:szCs w:val="22"/>
              </w:rPr>
              <w:t>Leerinhoud:</w:t>
            </w:r>
            <w:r w:rsidRPr="00824892">
              <w:rPr>
                <w:szCs w:val="22"/>
              </w:rPr>
              <w:t xml:space="preserve"> </w:t>
            </w:r>
          </w:p>
        </w:tc>
      </w:tr>
      <w:tr w:rsidR="00D87DE7" w:rsidRPr="00824892" w14:paraId="6D2773A4" w14:textId="77777777" w:rsidTr="00227E18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</w:tcPr>
          <w:p w14:paraId="65AEA18D" w14:textId="77777777" w:rsidR="00D87DE7" w:rsidRDefault="00291D62" w:rsidP="00291D62">
            <w:pPr>
              <w:numPr>
                <w:ilvl w:val="0"/>
                <w:numId w:val="3"/>
              </w:numPr>
              <w:rPr>
                <w:szCs w:val="22"/>
              </w:rPr>
            </w:pPr>
            <w:r>
              <w:rPr>
                <w:szCs w:val="22"/>
              </w:rPr>
              <w:t>Werkwoorden tegenwoordige en verleden tijd</w:t>
            </w:r>
          </w:p>
          <w:p w14:paraId="7E390951" w14:textId="2158436A" w:rsidR="00F40C4D" w:rsidRPr="00291D62" w:rsidRDefault="00F40C4D" w:rsidP="00291D62">
            <w:pPr>
              <w:numPr>
                <w:ilvl w:val="0"/>
                <w:numId w:val="3"/>
              </w:numPr>
              <w:rPr>
                <w:szCs w:val="22"/>
              </w:rPr>
            </w:pPr>
            <w:r>
              <w:rPr>
                <w:szCs w:val="22"/>
              </w:rPr>
              <w:t>De persoonsvorm geeft weer welke tijd je hebt</w:t>
            </w:r>
          </w:p>
        </w:tc>
      </w:tr>
    </w:tbl>
    <w:p w14:paraId="617CEC4F" w14:textId="77777777" w:rsidR="00D87DE7" w:rsidRPr="00C0677D" w:rsidRDefault="00D87DE7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="004501E5" w:rsidRPr="00824892" w14:paraId="39A3C9CD" w14:textId="77777777" w:rsidTr="007F7890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15A345A9" w14:textId="77777777" w:rsidR="004501E5" w:rsidRDefault="004501E5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 xml:space="preserve">Lesdoelen: </w:t>
            </w:r>
          </w:p>
          <w:p w14:paraId="7C2F3226" w14:textId="27C93A2F" w:rsidR="00455B99" w:rsidRPr="00824892" w:rsidRDefault="00455B99" w:rsidP="00824892">
            <w:pPr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De leerlingen kunnen...</w:t>
            </w:r>
          </w:p>
        </w:tc>
      </w:tr>
      <w:tr w:rsidR="00863F2B" w:rsidRPr="00C0677D" w14:paraId="4677F65E" w14:textId="77777777" w:rsidTr="007F7890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</w:tcPr>
          <w:p w14:paraId="5B8189D3" w14:textId="492B664B" w:rsidR="00863F2B" w:rsidRPr="003C0FF3" w:rsidRDefault="00F40C4D" w:rsidP="003C0FF3">
            <w:pPr>
              <w:rPr>
                <w:b/>
                <w:bCs/>
                <w:szCs w:val="22"/>
              </w:rPr>
            </w:pPr>
            <w:r>
              <w:rPr>
                <w:szCs w:val="22"/>
              </w:rPr>
              <w:t>Werkwoorden in tegenwoordige en verleden tijd herkennen</w:t>
            </w:r>
            <w:r w:rsidR="003C0FF3">
              <w:rPr>
                <w:szCs w:val="22"/>
              </w:rPr>
              <w:t xml:space="preserve"> (</w:t>
            </w:r>
            <w:r w:rsidR="003C0FF3" w:rsidRPr="00884E78">
              <w:rPr>
                <w:b/>
                <w:bCs/>
                <w:szCs w:val="22"/>
              </w:rPr>
              <w:t>TOtn2</w:t>
            </w:r>
            <w:r w:rsidR="003C0FF3">
              <w:rPr>
                <w:b/>
                <w:bCs/>
                <w:szCs w:val="22"/>
              </w:rPr>
              <w:t>)</w:t>
            </w:r>
          </w:p>
          <w:p w14:paraId="106DD743" w14:textId="2FA85FE5" w:rsidR="00F40C4D" w:rsidRPr="003C0FF3" w:rsidRDefault="00F40C4D" w:rsidP="003C0FF3">
            <w:pPr>
              <w:rPr>
                <w:b/>
                <w:bCs/>
                <w:szCs w:val="22"/>
              </w:rPr>
            </w:pPr>
            <w:r>
              <w:rPr>
                <w:szCs w:val="22"/>
              </w:rPr>
              <w:lastRenderedPageBreak/>
              <w:t>Werkwoorden correct in gevraagde tijd noteren aangepast aan het onderwerp</w:t>
            </w:r>
            <w:r w:rsidR="003C0FF3">
              <w:rPr>
                <w:szCs w:val="22"/>
              </w:rPr>
              <w:t xml:space="preserve"> (</w:t>
            </w:r>
            <w:r w:rsidR="003C0FF3" w:rsidRPr="00884E78">
              <w:rPr>
                <w:b/>
                <w:bCs/>
                <w:szCs w:val="22"/>
              </w:rPr>
              <w:t>TOtn2</w:t>
            </w:r>
            <w:r w:rsidR="003C0FF3">
              <w:rPr>
                <w:b/>
                <w:bCs/>
                <w:szCs w:val="22"/>
              </w:rPr>
              <w:t>)</w:t>
            </w:r>
          </w:p>
          <w:p w14:paraId="41A81B6F" w14:textId="343B640E" w:rsidR="00A827A8" w:rsidRPr="003C0FF3" w:rsidRDefault="00A827A8" w:rsidP="003C0FF3">
            <w:pPr>
              <w:rPr>
                <w:b/>
                <w:bCs/>
                <w:szCs w:val="22"/>
              </w:rPr>
            </w:pPr>
            <w:r>
              <w:rPr>
                <w:szCs w:val="22"/>
              </w:rPr>
              <w:t>Infinitiefvorm herleiden uit de persoonsvorm</w:t>
            </w:r>
            <w:r w:rsidR="003C0FF3">
              <w:rPr>
                <w:szCs w:val="22"/>
              </w:rPr>
              <w:t xml:space="preserve"> (</w:t>
            </w:r>
            <w:r w:rsidR="003C0FF3" w:rsidRPr="00884E78">
              <w:rPr>
                <w:b/>
                <w:bCs/>
                <w:szCs w:val="22"/>
              </w:rPr>
              <w:t>TOtn2</w:t>
            </w:r>
            <w:r w:rsidR="003C0FF3">
              <w:rPr>
                <w:b/>
                <w:bCs/>
                <w:szCs w:val="22"/>
              </w:rPr>
              <w:t>)</w:t>
            </w:r>
          </w:p>
          <w:p w14:paraId="58B3B4DC" w14:textId="16CDC1D9" w:rsidR="00824892" w:rsidRPr="003C0FF3" w:rsidRDefault="00F40C4D" w:rsidP="003C0FF3">
            <w:pPr>
              <w:rPr>
                <w:b/>
                <w:bCs/>
                <w:szCs w:val="22"/>
              </w:rPr>
            </w:pPr>
            <w:r>
              <w:rPr>
                <w:lang w:val="nl-BE"/>
              </w:rPr>
              <w:t>Herkennen persoonsvorm</w:t>
            </w:r>
            <w:r w:rsidR="003C0FF3">
              <w:rPr>
                <w:lang w:val="nl-BE"/>
              </w:rPr>
              <w:t xml:space="preserve"> (</w:t>
            </w:r>
            <w:r w:rsidR="003C0FF3" w:rsidRPr="00884E78">
              <w:rPr>
                <w:b/>
                <w:bCs/>
                <w:szCs w:val="22"/>
              </w:rPr>
              <w:t>TOtn2</w:t>
            </w:r>
            <w:r w:rsidR="003C0FF3">
              <w:rPr>
                <w:b/>
                <w:bCs/>
                <w:szCs w:val="22"/>
              </w:rPr>
              <w:t>)</w:t>
            </w:r>
          </w:p>
          <w:p w14:paraId="532903EC" w14:textId="77777777" w:rsidR="00F40C4D" w:rsidRDefault="00F40C4D" w:rsidP="006D1DC0">
            <w:pPr>
              <w:numPr>
                <w:ilvl w:val="0"/>
                <w:numId w:val="4"/>
              </w:numPr>
              <w:rPr>
                <w:lang w:val="nl-BE"/>
              </w:rPr>
            </w:pPr>
            <w:r>
              <w:rPr>
                <w:lang w:val="nl-BE"/>
              </w:rPr>
              <w:t>Zelfstandig werken met digitale tools</w:t>
            </w:r>
          </w:p>
          <w:p w14:paraId="48166B22" w14:textId="77777777" w:rsidR="00F40C4D" w:rsidRDefault="00726E39" w:rsidP="006D1DC0">
            <w:pPr>
              <w:numPr>
                <w:ilvl w:val="0"/>
                <w:numId w:val="4"/>
              </w:numPr>
              <w:rPr>
                <w:lang w:val="nl-BE"/>
              </w:rPr>
            </w:pPr>
            <w:r>
              <w:rPr>
                <w:lang w:val="nl-BE"/>
              </w:rPr>
              <w:t>Zelfstandig het contract afwerken binnen de voorziene tijd</w:t>
            </w:r>
          </w:p>
          <w:p w14:paraId="13914104" w14:textId="26673603" w:rsidR="00726E39" w:rsidRPr="00824892" w:rsidRDefault="00726E39" w:rsidP="006D1DC0">
            <w:pPr>
              <w:numPr>
                <w:ilvl w:val="0"/>
                <w:numId w:val="4"/>
              </w:numPr>
              <w:rPr>
                <w:lang w:val="nl-BE"/>
              </w:rPr>
            </w:pPr>
            <w:r>
              <w:rPr>
                <w:lang w:val="nl-BE"/>
              </w:rPr>
              <w:t>Rekening houden met de afspraken omtrent aandachtig werken</w:t>
            </w:r>
          </w:p>
        </w:tc>
      </w:tr>
    </w:tbl>
    <w:p w14:paraId="03334BAB" w14:textId="77777777" w:rsidR="00C03DC6" w:rsidRPr="00C0677D" w:rsidRDefault="00C03DC6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3532"/>
        <w:gridCol w:w="2553"/>
        <w:gridCol w:w="3043"/>
      </w:tblGrid>
      <w:tr w:rsidR="00D87DE7" w:rsidRPr="00824892" w14:paraId="34551F5B" w14:textId="77777777" w:rsidTr="00D87DE7">
        <w:tc>
          <w:tcPr>
            <w:tcW w:w="91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4AEE35C" w14:textId="01D964B3" w:rsidR="00D87DE7" w:rsidRPr="00824892" w:rsidRDefault="00D87DE7" w:rsidP="00824892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Beginsituatie specifiek voor deze les:</w:t>
            </w:r>
          </w:p>
        </w:tc>
      </w:tr>
      <w:tr w:rsidR="00D87DE7" w:rsidRPr="00824892" w14:paraId="7FECBEE8" w14:textId="77777777" w:rsidTr="00D87DE7">
        <w:tc>
          <w:tcPr>
            <w:tcW w:w="3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01730" w14:textId="735E8011" w:rsidR="00D87DE7" w:rsidRPr="00824892" w:rsidRDefault="00D87DE7" w:rsidP="00824892">
            <w:pPr>
              <w:rPr>
                <w:b/>
                <w:bCs/>
                <w:szCs w:val="22"/>
              </w:rPr>
            </w:pPr>
            <w:r w:rsidRPr="00824892">
              <w:rPr>
                <w:b/>
                <w:szCs w:val="22"/>
              </w:rPr>
              <w:t>Situering in het leerproces: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66453" w14:textId="4112A8FC" w:rsidR="00D87DE7" w:rsidRPr="00824892" w:rsidRDefault="00D87DE7" w:rsidP="00D87DE7">
            <w:pPr>
              <w:jc w:val="center"/>
              <w:rPr>
                <w:b/>
                <w:bCs/>
                <w:szCs w:val="22"/>
              </w:rPr>
            </w:pPr>
            <w:r w:rsidRPr="00824892">
              <w:rPr>
                <w:b/>
                <w:bCs/>
                <w:szCs w:val="22"/>
              </w:rPr>
              <w:t>aanbreng</w:t>
            </w:r>
            <w:r>
              <w:rPr>
                <w:b/>
                <w:bCs/>
                <w:szCs w:val="22"/>
              </w:rPr>
              <w:t>en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EA9897" w14:textId="03E998CD" w:rsidR="00D87DE7" w:rsidRPr="00824892" w:rsidRDefault="00D87DE7" w:rsidP="00D87DE7">
            <w:pPr>
              <w:jc w:val="center"/>
              <w:rPr>
                <w:b/>
                <w:bCs/>
                <w:szCs w:val="22"/>
              </w:rPr>
            </w:pPr>
            <w:r w:rsidRPr="00CD183D">
              <w:rPr>
                <w:b/>
                <w:bCs/>
                <w:szCs w:val="22"/>
                <w:highlight w:val="yellow"/>
              </w:rPr>
              <w:t>inoefenen</w:t>
            </w:r>
          </w:p>
        </w:tc>
      </w:tr>
      <w:tr w:rsidR="004501E5" w:rsidRPr="00824892" w14:paraId="504F6DCC" w14:textId="77777777" w:rsidTr="007F7890">
        <w:tc>
          <w:tcPr>
            <w:tcW w:w="91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5D4DE5" w14:textId="7A3DDC0A" w:rsidR="004501E5" w:rsidRPr="00824892" w:rsidRDefault="00455B99" w:rsidP="00824892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Waarop bouwt deze les verder? </w:t>
            </w:r>
          </w:p>
          <w:p w14:paraId="0DA7DAB7" w14:textId="77777777" w:rsidR="00B7700E" w:rsidRDefault="00CD183D" w:rsidP="00CD183D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De leerlingen hebben al ingeoefend op de verschillen tussen sterke en zwakke werkwoorden</w:t>
            </w:r>
          </w:p>
          <w:p w14:paraId="104C0B05" w14:textId="6DF7A686" w:rsidR="00CD183D" w:rsidRPr="00CD183D" w:rsidRDefault="00CD183D" w:rsidP="00CD183D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Leerlingen kennen werkwoorden met klankverandering en zonder klankverandering</w:t>
            </w:r>
          </w:p>
        </w:tc>
      </w:tr>
      <w:tr w:rsidR="004501E5" w:rsidRPr="00824892" w14:paraId="115A50CB" w14:textId="77777777" w:rsidTr="007F7890">
        <w:tc>
          <w:tcPr>
            <w:tcW w:w="91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3400AE" w14:textId="4C9E866F" w:rsidR="004501E5" w:rsidRPr="00824892" w:rsidRDefault="00D87DE7" w:rsidP="00824892">
            <w:pPr>
              <w:rPr>
                <w:b/>
                <w:szCs w:val="22"/>
              </w:rPr>
            </w:pPr>
            <w:r w:rsidRPr="00D87DE7">
              <w:rPr>
                <w:b/>
                <w:szCs w:val="22"/>
              </w:rPr>
              <w:t>L</w:t>
            </w:r>
            <w:r w:rsidR="007A296C" w:rsidRPr="00D87DE7">
              <w:rPr>
                <w:b/>
                <w:szCs w:val="22"/>
              </w:rPr>
              <w:t xml:space="preserve">eerling </w:t>
            </w:r>
            <w:r w:rsidR="004501E5" w:rsidRPr="00D87DE7">
              <w:rPr>
                <w:b/>
                <w:szCs w:val="22"/>
              </w:rPr>
              <w:t>specifieke gegevens</w:t>
            </w:r>
            <w:r w:rsidR="005C1139">
              <w:rPr>
                <w:b/>
                <w:szCs w:val="22"/>
              </w:rPr>
              <w:t xml:space="preserve"> + acties</w:t>
            </w:r>
            <w:r>
              <w:rPr>
                <w:b/>
                <w:szCs w:val="22"/>
              </w:rPr>
              <w:t>:</w:t>
            </w:r>
          </w:p>
          <w:p w14:paraId="1D8D755B" w14:textId="77777777" w:rsidR="00A50F76" w:rsidRDefault="00C40897" w:rsidP="00CD183D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Hanna -&gt; laag werktempo -&gt; mondeling motiveren om de taken af te werken</w:t>
            </w:r>
          </w:p>
          <w:p w14:paraId="64A55F96" w14:textId="77777777" w:rsidR="00B17A9A" w:rsidRDefault="00C40897" w:rsidP="00B17A9A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 xml:space="preserve">Lucas -&gt; werkt </w:t>
            </w:r>
            <w:r w:rsidR="00CA622B">
              <w:rPr>
                <w:szCs w:val="22"/>
                <w:lang w:val="nl-BE"/>
              </w:rPr>
              <w:t xml:space="preserve">onvoldoende zorgvuldig </w:t>
            </w:r>
            <w:r w:rsidR="00B17A9A">
              <w:rPr>
                <w:szCs w:val="22"/>
                <w:lang w:val="nl-BE"/>
              </w:rPr>
              <w:t xml:space="preserve">+ rondkijken </w:t>
            </w:r>
            <w:r w:rsidR="00CA622B">
              <w:rPr>
                <w:szCs w:val="22"/>
                <w:lang w:val="nl-BE"/>
              </w:rPr>
              <w:t>-&gt; extra controleren of hij de taken correct maakt</w:t>
            </w:r>
            <w:r w:rsidR="00B17A9A">
              <w:rPr>
                <w:szCs w:val="22"/>
                <w:lang w:val="nl-BE"/>
              </w:rPr>
              <w:t xml:space="preserve"> en mondeling aanmoedigen</w:t>
            </w:r>
          </w:p>
          <w:p w14:paraId="6AF342E6" w14:textId="32BF0ED3" w:rsidR="00C745DB" w:rsidRPr="00C745DB" w:rsidRDefault="00C745DB" w:rsidP="00B17A9A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proofErr w:type="spellStart"/>
            <w:r>
              <w:rPr>
                <w:szCs w:val="22"/>
                <w:lang w:val="nl-BE"/>
              </w:rPr>
              <w:t>Yuna</w:t>
            </w:r>
            <w:proofErr w:type="spellEnd"/>
            <w:r>
              <w:rPr>
                <w:szCs w:val="22"/>
                <w:lang w:val="nl-BE"/>
              </w:rPr>
              <w:t xml:space="preserve"> -&gt; moeite met moeilijkere oefeningen -&gt; extra controleren of het correct is</w:t>
            </w:r>
            <w:r w:rsidR="00391A36">
              <w:rPr>
                <w:szCs w:val="22"/>
                <w:lang w:val="nl-BE"/>
              </w:rPr>
              <w:t xml:space="preserve"> + uitleggen</w:t>
            </w:r>
          </w:p>
        </w:tc>
      </w:tr>
    </w:tbl>
    <w:p w14:paraId="50DA2A20" w14:textId="77777777" w:rsidR="003E1549" w:rsidRPr="00C0677D" w:rsidRDefault="003E1549">
      <w:pPr>
        <w:rPr>
          <w:rFonts w:ascii="Calibri" w:hAnsi="Calibri"/>
          <w:lang w:val="nl-BE"/>
        </w:rPr>
      </w:pPr>
    </w:p>
    <w:p w14:paraId="1A99EA50" w14:textId="77777777" w:rsidR="006304D3" w:rsidRPr="00C0677D" w:rsidRDefault="006304D3">
      <w:pPr>
        <w:rPr>
          <w:rFonts w:ascii="Calibri" w:hAnsi="Calibri"/>
          <w:lang w:val="nl-BE"/>
        </w:rPr>
        <w:sectPr w:rsidR="006304D3" w:rsidRPr="00C0677D" w:rsidSect="00AB04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</w:p>
    <w:p w14:paraId="1DBEB550" w14:textId="77777777" w:rsidR="006304D3" w:rsidRPr="00C0677D" w:rsidRDefault="006304D3" w:rsidP="006304D3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="006304D3" w:rsidRPr="00824892" w14:paraId="5181EB2E" w14:textId="77777777" w:rsidTr="007F7890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83E8505" w14:textId="77777777" w:rsidR="006304D3" w:rsidRPr="00824892" w:rsidRDefault="006304D3" w:rsidP="007A296C">
            <w:pPr>
              <w:rPr>
                <w:bCs/>
                <w:szCs w:val="22"/>
              </w:rPr>
            </w:pPr>
            <w:r w:rsidRPr="00824892">
              <w:rPr>
                <w:b/>
                <w:szCs w:val="22"/>
              </w:rPr>
              <w:t>Bijlagen</w:t>
            </w:r>
            <w:r w:rsidR="003B6654" w:rsidRPr="00824892">
              <w:rPr>
                <w:b/>
                <w:szCs w:val="22"/>
              </w:rPr>
              <w:t>:</w:t>
            </w:r>
            <w:r w:rsidR="003B6654" w:rsidRPr="00824892">
              <w:rPr>
                <w:szCs w:val="22"/>
              </w:rPr>
              <w:t xml:space="preserve"> </w:t>
            </w:r>
            <w:r w:rsidR="003B6654" w:rsidRPr="00824892">
              <w:rPr>
                <w:i/>
                <w:szCs w:val="22"/>
              </w:rPr>
              <w:t xml:space="preserve">bordschema, </w:t>
            </w:r>
            <w:r w:rsidR="007A296C">
              <w:rPr>
                <w:i/>
                <w:szCs w:val="22"/>
              </w:rPr>
              <w:t>ingevulde werkbladen, teksten</w:t>
            </w:r>
            <w:r w:rsidR="003B6654" w:rsidRPr="00824892">
              <w:rPr>
                <w:i/>
                <w:szCs w:val="22"/>
              </w:rPr>
              <w:t xml:space="preserve"> …</w:t>
            </w:r>
            <w:r w:rsidR="003B6654" w:rsidRPr="00824892">
              <w:rPr>
                <w:szCs w:val="22"/>
              </w:rPr>
              <w:t xml:space="preserve">  </w:t>
            </w:r>
          </w:p>
        </w:tc>
      </w:tr>
      <w:tr w:rsidR="006304D3" w:rsidRPr="00C0677D" w14:paraId="4C98424D" w14:textId="77777777" w:rsidTr="007F7890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</w:tcPr>
          <w:p w14:paraId="1E58B804" w14:textId="5D6A81CE" w:rsidR="00391A36" w:rsidRPr="00391A36" w:rsidRDefault="00391A36" w:rsidP="00391A36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Ingevuld werkblad</w:t>
            </w:r>
          </w:p>
        </w:tc>
      </w:tr>
    </w:tbl>
    <w:p w14:paraId="08346BD4" w14:textId="5A02AB67" w:rsidR="006304D3" w:rsidRDefault="006304D3" w:rsidP="006304D3">
      <w:pPr>
        <w:rPr>
          <w:rFonts w:ascii="Calibri" w:hAnsi="Calibri"/>
          <w:lang w:val="nl-BE"/>
        </w:rPr>
      </w:pPr>
    </w:p>
    <w:p w14:paraId="33767A04" w14:textId="6333BEFF" w:rsidR="00391A36" w:rsidRDefault="00391A36" w:rsidP="006304D3">
      <w:pPr>
        <w:rPr>
          <w:rFonts w:ascii="Calibri" w:hAnsi="Calibri"/>
          <w:lang w:val="nl-BE"/>
        </w:rPr>
      </w:pPr>
    </w:p>
    <w:p w14:paraId="53332AC8" w14:textId="77777777" w:rsidR="00391A36" w:rsidRPr="00C0677D" w:rsidRDefault="00391A36" w:rsidP="006304D3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="006304D3" w:rsidRPr="00824892" w14:paraId="0BD41EBE" w14:textId="77777777" w:rsidTr="007F7890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E194E0D" w14:textId="77777777" w:rsidR="006304D3" w:rsidRPr="00824892" w:rsidRDefault="006304D3" w:rsidP="00824892">
            <w:pPr>
              <w:rPr>
                <w:b/>
                <w:bCs/>
              </w:rPr>
            </w:pPr>
            <w:r w:rsidRPr="00824892">
              <w:rPr>
                <w:b/>
              </w:rPr>
              <w:t>Materiaal</w:t>
            </w:r>
            <w:r w:rsidR="007A296C">
              <w:rPr>
                <w:b/>
              </w:rPr>
              <w:t xml:space="preserve"> </w:t>
            </w:r>
            <w:r w:rsidR="005E743D" w:rsidRPr="00824892">
              <w:rPr>
                <w:b/>
              </w:rPr>
              <w:t>/</w:t>
            </w:r>
            <w:r w:rsidR="007A296C">
              <w:rPr>
                <w:b/>
              </w:rPr>
              <w:t xml:space="preserve"> </w:t>
            </w:r>
            <w:r w:rsidR="005E743D" w:rsidRPr="00824892">
              <w:rPr>
                <w:b/>
              </w:rPr>
              <w:t>locatiewijziging</w:t>
            </w:r>
            <w:r w:rsidR="006C0E6F" w:rsidRPr="00824892">
              <w:rPr>
                <w:b/>
              </w:rPr>
              <w:t>:</w:t>
            </w:r>
          </w:p>
        </w:tc>
      </w:tr>
      <w:tr w:rsidR="006304D3" w:rsidRPr="00C0677D" w14:paraId="60CE6E12" w14:textId="77777777" w:rsidTr="007F7890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</w:tcPr>
          <w:p w14:paraId="15C594C0" w14:textId="6C6B2B7E" w:rsidR="00391A36" w:rsidRDefault="00391A36" w:rsidP="00391A36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 xml:space="preserve">Digitaal </w:t>
            </w:r>
            <w:proofErr w:type="spellStart"/>
            <w:r>
              <w:rPr>
                <w:szCs w:val="22"/>
                <w:lang w:val="nl-BE"/>
              </w:rPr>
              <w:t>leerpad</w:t>
            </w:r>
            <w:proofErr w:type="spellEnd"/>
            <w:r>
              <w:rPr>
                <w:szCs w:val="22"/>
                <w:lang w:val="nl-BE"/>
              </w:rPr>
              <w:t xml:space="preserve"> google formulieren</w:t>
            </w:r>
            <w:r w:rsidR="00101B7B">
              <w:rPr>
                <w:szCs w:val="22"/>
                <w:lang w:val="nl-BE"/>
              </w:rPr>
              <w:t xml:space="preserve">: </w:t>
            </w:r>
          </w:p>
          <w:p w14:paraId="667070F0" w14:textId="3E0A1025" w:rsidR="009F1C36" w:rsidRDefault="001B3357" w:rsidP="009F1C36">
            <w:pPr>
              <w:rPr>
                <w:szCs w:val="22"/>
                <w:lang w:val="nl-BE"/>
              </w:rPr>
            </w:pPr>
            <w:hyperlink r:id="rId14" w:history="1">
              <w:r w:rsidR="009F1C36" w:rsidRPr="002039E4">
                <w:rPr>
                  <w:rStyle w:val="Hyperlink"/>
                  <w:szCs w:val="22"/>
                  <w:lang w:val="nl-BE"/>
                </w:rPr>
                <w:t>https://docs.google.com/forms/d/e/1FAIpQLSchmytgRV89am192D5mVQtsGpKZwq67giBNMIrQ4OX9stXQTw/viewform?usp=sf_link</w:t>
              </w:r>
            </w:hyperlink>
          </w:p>
          <w:p w14:paraId="7ABE5636" w14:textId="77777777" w:rsidR="009F1C36" w:rsidRDefault="009F1C36" w:rsidP="009F1C36">
            <w:pPr>
              <w:rPr>
                <w:szCs w:val="22"/>
                <w:lang w:val="nl-BE"/>
              </w:rPr>
            </w:pPr>
          </w:p>
          <w:p w14:paraId="5D4E0758" w14:textId="10ABEDBF" w:rsidR="00101B7B" w:rsidRDefault="00391A36" w:rsidP="00101B7B">
            <w:pPr>
              <w:numPr>
                <w:ilvl w:val="0"/>
                <w:numId w:val="5"/>
              </w:numPr>
              <w:rPr>
                <w:szCs w:val="22"/>
                <w:lang w:val="en-GB"/>
              </w:rPr>
            </w:pPr>
            <w:proofErr w:type="spellStart"/>
            <w:r w:rsidRPr="00101B7B">
              <w:rPr>
                <w:szCs w:val="22"/>
                <w:lang w:val="en-GB"/>
              </w:rPr>
              <w:t>Prowise</w:t>
            </w:r>
            <w:proofErr w:type="spellEnd"/>
            <w:r w:rsidR="00101B7B" w:rsidRPr="00101B7B">
              <w:rPr>
                <w:szCs w:val="22"/>
                <w:lang w:val="en-GB"/>
              </w:rPr>
              <w:t xml:space="preserve">: </w:t>
            </w:r>
            <w:hyperlink r:id="rId15" w:history="1">
              <w:r w:rsidR="00101B7B" w:rsidRPr="002039E4">
                <w:rPr>
                  <w:rStyle w:val="Hyperlink"/>
                  <w:szCs w:val="22"/>
                  <w:lang w:val="en-GB"/>
                </w:rPr>
                <w:t>https://presenter10.prowise.com/share/resource/JlSgG2vVWIcFlL0ABum2kIBLgfEhWXipJBWaCS6jkiyW59hF4TGnmS9S8MAeutTE</w:t>
              </w:r>
            </w:hyperlink>
          </w:p>
          <w:p w14:paraId="0C8AD1A8" w14:textId="77777777" w:rsidR="00101B7B" w:rsidRPr="00101B7B" w:rsidRDefault="00101B7B" w:rsidP="00101B7B">
            <w:pPr>
              <w:ind w:left="360"/>
              <w:rPr>
                <w:szCs w:val="22"/>
                <w:lang w:val="en-GB"/>
              </w:rPr>
            </w:pPr>
          </w:p>
          <w:p w14:paraId="580450A9" w14:textId="6C929921" w:rsidR="00391A36" w:rsidRDefault="005D7F4F" w:rsidP="00391A36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proofErr w:type="spellStart"/>
            <w:r>
              <w:rPr>
                <w:szCs w:val="22"/>
                <w:lang w:val="nl-BE"/>
              </w:rPr>
              <w:t>K</w:t>
            </w:r>
            <w:r w:rsidR="00391A36">
              <w:rPr>
                <w:szCs w:val="22"/>
                <w:lang w:val="nl-BE"/>
              </w:rPr>
              <w:t>ahoot</w:t>
            </w:r>
            <w:proofErr w:type="spellEnd"/>
            <w:r w:rsidR="00EC0BDD">
              <w:rPr>
                <w:szCs w:val="22"/>
                <w:lang w:val="nl-BE"/>
              </w:rPr>
              <w:t>: gebruikersnaam romy1002</w:t>
            </w:r>
          </w:p>
          <w:p w14:paraId="28181634" w14:textId="2DE2E038" w:rsidR="005D7F4F" w:rsidRDefault="005D7F4F" w:rsidP="00391A36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Bekers</w:t>
            </w:r>
          </w:p>
          <w:p w14:paraId="5E50E783" w14:textId="7CBE873B" w:rsidR="005D7F4F" w:rsidRPr="00391A36" w:rsidRDefault="0083065F" w:rsidP="00391A36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C</w:t>
            </w:r>
            <w:r w:rsidR="005D7F4F">
              <w:rPr>
                <w:szCs w:val="22"/>
                <w:lang w:val="nl-BE"/>
              </w:rPr>
              <w:t>hecklist</w:t>
            </w:r>
            <w:r>
              <w:rPr>
                <w:szCs w:val="22"/>
                <w:lang w:val="nl-BE"/>
              </w:rPr>
              <w:t xml:space="preserve"> (bijlage)</w:t>
            </w:r>
          </w:p>
        </w:tc>
      </w:tr>
    </w:tbl>
    <w:p w14:paraId="5F4D206E" w14:textId="0AF154BA" w:rsidR="0024453A" w:rsidRDefault="0024453A">
      <w:pPr>
        <w:rPr>
          <w:rFonts w:ascii="Calibri" w:hAnsi="Calibri"/>
        </w:rPr>
      </w:pPr>
    </w:p>
    <w:p w14:paraId="674C23EF" w14:textId="6F0B62C9" w:rsidR="003C4156" w:rsidRDefault="003C4156">
      <w:pPr>
        <w:rPr>
          <w:rFonts w:ascii="Calibri" w:hAnsi="Calibri"/>
        </w:rPr>
      </w:pPr>
    </w:p>
    <w:p w14:paraId="22D9A67E" w14:textId="12D4F1CA" w:rsidR="003C4156" w:rsidRDefault="003C4156">
      <w:pPr>
        <w:rPr>
          <w:rFonts w:ascii="Calibri" w:hAnsi="Calibri"/>
        </w:rPr>
      </w:pPr>
    </w:p>
    <w:p w14:paraId="0E4C86D6" w14:textId="28DD78EA" w:rsidR="003C4156" w:rsidRDefault="003C4156">
      <w:pPr>
        <w:rPr>
          <w:rFonts w:ascii="Calibri" w:hAnsi="Calibri"/>
        </w:rPr>
      </w:pPr>
    </w:p>
    <w:p w14:paraId="53747330" w14:textId="3573CB89" w:rsidR="003C4156" w:rsidRDefault="003C4156">
      <w:pPr>
        <w:rPr>
          <w:rFonts w:ascii="Calibri" w:hAnsi="Calibri"/>
        </w:rPr>
      </w:pPr>
    </w:p>
    <w:p w14:paraId="36540B1B" w14:textId="513AD776" w:rsidR="003C4156" w:rsidRDefault="003C4156">
      <w:pPr>
        <w:rPr>
          <w:rFonts w:ascii="Calibri" w:hAnsi="Calibri"/>
        </w:rPr>
      </w:pPr>
    </w:p>
    <w:p w14:paraId="59689CBD" w14:textId="1D51D475" w:rsidR="003C4156" w:rsidRDefault="003C4156">
      <w:pPr>
        <w:rPr>
          <w:rFonts w:ascii="Calibri" w:hAnsi="Calibri"/>
        </w:rPr>
      </w:pPr>
    </w:p>
    <w:p w14:paraId="67503F27" w14:textId="0C93B348" w:rsidR="003C4156" w:rsidRDefault="003C4156">
      <w:pPr>
        <w:rPr>
          <w:rFonts w:ascii="Calibri" w:hAnsi="Calibri"/>
        </w:rPr>
      </w:pPr>
    </w:p>
    <w:p w14:paraId="19518B27" w14:textId="68542145" w:rsidR="003C4156" w:rsidRDefault="003C4156">
      <w:pPr>
        <w:rPr>
          <w:rFonts w:ascii="Calibri" w:hAnsi="Calibri"/>
        </w:rPr>
      </w:pPr>
    </w:p>
    <w:p w14:paraId="7E8D468E" w14:textId="0CD8A469" w:rsidR="003C4156" w:rsidRDefault="003C4156">
      <w:pPr>
        <w:rPr>
          <w:rFonts w:ascii="Calibri" w:hAnsi="Calibri"/>
        </w:rPr>
      </w:pPr>
    </w:p>
    <w:p w14:paraId="6E27F621" w14:textId="0E1A53B7" w:rsidR="003C4156" w:rsidRDefault="003C4156">
      <w:pPr>
        <w:rPr>
          <w:rFonts w:ascii="Calibri" w:hAnsi="Calibri"/>
        </w:rPr>
      </w:pPr>
    </w:p>
    <w:p w14:paraId="555679D3" w14:textId="624D7C8D" w:rsidR="003C4156" w:rsidRDefault="003C4156">
      <w:pPr>
        <w:rPr>
          <w:rFonts w:ascii="Calibri" w:hAnsi="Calibri"/>
        </w:rPr>
      </w:pPr>
    </w:p>
    <w:p w14:paraId="51B0057D" w14:textId="77777777" w:rsidR="00C917B3" w:rsidRPr="00C0677D" w:rsidRDefault="00C917B3">
      <w:pPr>
        <w:rPr>
          <w:rFonts w:ascii="Calibri" w:hAnsi="Calibri"/>
        </w:rPr>
      </w:pPr>
    </w:p>
    <w:tbl>
      <w:tblPr>
        <w:tblW w:w="0" w:type="auto"/>
        <w:tblInd w:w="-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7B7185" w:rsidRPr="00C0677D" w14:paraId="752C394B" w14:textId="77777777">
        <w:trPr>
          <w:cantSplit/>
        </w:trPr>
        <w:tc>
          <w:tcPr>
            <w:tcW w:w="91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2CE20024" w14:textId="77777777" w:rsidR="007B7185" w:rsidRPr="00824892" w:rsidRDefault="007B7185" w:rsidP="00824892">
            <w:pPr>
              <w:jc w:val="center"/>
              <w:rPr>
                <w:b/>
                <w:color w:val="FF0000"/>
                <w:sz w:val="32"/>
                <w:szCs w:val="22"/>
              </w:rPr>
            </w:pPr>
            <w:r w:rsidRPr="00824892">
              <w:rPr>
                <w:b/>
                <w:sz w:val="32"/>
                <w:szCs w:val="22"/>
              </w:rPr>
              <w:lastRenderedPageBreak/>
              <w:t>Les</w:t>
            </w:r>
            <w:r w:rsidR="001713A8" w:rsidRPr="00824892">
              <w:rPr>
                <w:b/>
                <w:sz w:val="32"/>
                <w:szCs w:val="22"/>
              </w:rPr>
              <w:t>opbouw</w:t>
            </w:r>
          </w:p>
        </w:tc>
      </w:tr>
    </w:tbl>
    <w:p w14:paraId="3C9EF8BE" w14:textId="77777777" w:rsidR="007B7185" w:rsidRPr="00C0677D" w:rsidRDefault="007B7185" w:rsidP="00364F58">
      <w:pPr>
        <w:spacing w:before="40" w:after="40"/>
        <w:rPr>
          <w:rFonts w:ascii="Calibri" w:hAnsi="Calibri"/>
          <w:color w:val="FF0000"/>
        </w:rPr>
      </w:pPr>
    </w:p>
    <w:tbl>
      <w:tblPr>
        <w:tblW w:w="9021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74"/>
        <w:gridCol w:w="1651"/>
        <w:gridCol w:w="542"/>
        <w:gridCol w:w="1749"/>
        <w:gridCol w:w="388"/>
        <w:gridCol w:w="1902"/>
        <w:gridCol w:w="371"/>
        <w:gridCol w:w="1921"/>
      </w:tblGrid>
      <w:tr w:rsidR="00AB0461" w:rsidRPr="00AB0461" w14:paraId="198A6EDB" w14:textId="77777777" w:rsidTr="007A296C">
        <w:trPr>
          <w:trHeight w:val="381"/>
        </w:trPr>
        <w:tc>
          <w:tcPr>
            <w:tcW w:w="9021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9B96CA9" w14:textId="0E8DEFAA" w:rsidR="00AB0461" w:rsidRPr="00AB0461" w:rsidRDefault="0094194B" w:rsidP="007A296C">
            <w:pPr>
              <w:pStyle w:val="Lijstalinea"/>
              <w:numPr>
                <w:ilvl w:val="0"/>
                <w:numId w:val="6"/>
              </w:numPr>
              <w:rPr>
                <w:b/>
                <w:szCs w:val="22"/>
              </w:rPr>
            </w:pPr>
            <w:r>
              <w:rPr>
                <w:b/>
                <w:szCs w:val="22"/>
              </w:rPr>
              <w:t>Moppen vergelijken</w:t>
            </w:r>
            <w:r w:rsidR="007A296C">
              <w:rPr>
                <w:b/>
                <w:szCs w:val="22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165985" w:rsidRPr="00C0677D" w14:paraId="51A26B8C" w14:textId="77777777" w:rsidTr="007A296C">
        <w:trPr>
          <w:trHeight w:val="381"/>
        </w:trPr>
        <w:tc>
          <w:tcPr>
            <w:tcW w:w="423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6ECB8AC4" w14:textId="77777777" w:rsidR="00165985" w:rsidRPr="00AB0461" w:rsidRDefault="00AB0461" w:rsidP="00AB0461">
            <w:r>
              <w:rPr>
                <w:noProof/>
                <w:lang w:val="en-US"/>
              </w:rPr>
              <w:drawing>
                <wp:anchor distT="0" distB="0" distL="114300" distR="114300" simplePos="0" relativeHeight="251650048" behindDoc="0" locked="0" layoutInCell="1" allowOverlap="1" wp14:anchorId="7896B7F9" wp14:editId="491CB6C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7" name="Afbeelding 17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985" w:rsidRPr="00AB0461"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1977EC9" w14:textId="4CD92907" w:rsidR="00165985" w:rsidRPr="00B67E38" w:rsidRDefault="00B67E38" w:rsidP="00AB0461">
            <w:r w:rsidRPr="00D4170D">
              <w:rPr>
                <w:highlight w:val="yellow"/>
              </w:rPr>
              <w:t>oriënteren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BE7A8FA" w14:textId="77777777" w:rsidR="00165985" w:rsidRPr="00B67E38" w:rsidRDefault="00AB0461" w:rsidP="00AB0461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6D9BE825" wp14:editId="1125D213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29845</wp:posOffset>
                  </wp:positionV>
                  <wp:extent cx="154305" cy="161925"/>
                  <wp:effectExtent l="0" t="0" r="0" b="9525"/>
                  <wp:wrapNone/>
                  <wp:docPr id="18" name="Afbeelding 18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14A755C" w14:textId="3F34EA3B" w:rsidR="00165985" w:rsidRPr="00B67E38" w:rsidRDefault="00B67E38" w:rsidP="00AB0461">
            <w:r>
              <w:t>verwerven</w:t>
            </w:r>
          </w:p>
        </w:tc>
        <w:tc>
          <w:tcPr>
            <w:tcW w:w="388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0850BB0" w14:textId="77777777" w:rsidR="00165985" w:rsidRPr="00B67E38" w:rsidRDefault="00AB0461" w:rsidP="00AB0461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53120" behindDoc="0" locked="0" layoutInCell="1" allowOverlap="1" wp14:anchorId="72F8D57A" wp14:editId="4F229A76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33655</wp:posOffset>
                  </wp:positionV>
                  <wp:extent cx="154305" cy="161925"/>
                  <wp:effectExtent l="0" t="0" r="0" b="9525"/>
                  <wp:wrapNone/>
                  <wp:docPr id="20" name="Afbeelding 20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B1E1A6F" w14:textId="730AA4E6" w:rsidR="00165985" w:rsidRPr="00B67E38" w:rsidRDefault="007A296C" w:rsidP="00B67E38">
            <w:r w:rsidRPr="00B67E38">
              <w:t>v</w:t>
            </w:r>
            <w:r w:rsidR="00B67E38">
              <w:t>erwerken</w:t>
            </w:r>
          </w:p>
        </w:tc>
        <w:tc>
          <w:tcPr>
            <w:tcW w:w="371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3CE8DBD8" w14:textId="77777777" w:rsidR="00165985" w:rsidRPr="00B67E38" w:rsidRDefault="00AB0461" w:rsidP="00AB0461">
            <w:pPr>
              <w:rPr>
                <w:bCs/>
                <w:lang w:val="nl-BE"/>
              </w:rPr>
            </w:pPr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52096" behindDoc="0" locked="0" layoutInCell="1" allowOverlap="1" wp14:anchorId="7D8C857E" wp14:editId="12EA30CE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9" name="Afbeelding 19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C46C28D" w14:textId="0FCBF6E2" w:rsidR="00165985" w:rsidRPr="00B67E38" w:rsidRDefault="00B67E38" w:rsidP="00AB0461">
            <w:pPr>
              <w:rPr>
                <w:bCs/>
              </w:rPr>
            </w:pPr>
            <w:r>
              <w:t>afronden</w:t>
            </w:r>
          </w:p>
        </w:tc>
      </w:tr>
      <w:tr w:rsidR="007A296C" w:rsidRPr="00C0677D" w14:paraId="73223B29" w14:textId="77777777" w:rsidTr="005C1139">
        <w:trPr>
          <w:trHeight w:val="381"/>
        </w:trPr>
        <w:tc>
          <w:tcPr>
            <w:tcW w:w="497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F04A8E8" w14:textId="77777777" w:rsidR="007A296C" w:rsidRPr="00C0677D" w:rsidRDefault="007A296C" w:rsidP="00E40E22">
            <w:pPr>
              <w:rPr>
                <w:rFonts w:ascii="Calibri" w:hAnsi="Calibri"/>
                <w:lang w:val="nl-BE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D5F1665" wp14:editId="03EAE614">
                  <wp:extent cx="152400" cy="152400"/>
                  <wp:effectExtent l="0" t="0" r="0" b="0"/>
                  <wp:docPr id="2" name="Afbeelding 2" descr="do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4" w:type="dxa"/>
            <w:gridSpan w:val="7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0D0BE52" w14:textId="77777777" w:rsidR="007A296C" w:rsidRPr="00C0677D" w:rsidRDefault="007A296C" w:rsidP="007A296C">
            <w:pPr>
              <w:rPr>
                <w:rFonts w:ascii="Calibri" w:hAnsi="Calibri"/>
                <w:color w:val="FF0000"/>
                <w:lang w:val="nl-BE"/>
              </w:rPr>
            </w:pPr>
            <w:r w:rsidRPr="00C0677D">
              <w:rPr>
                <w:rFonts w:ascii="Calibri" w:hAnsi="Calibri"/>
                <w:lang w:val="nl-BE"/>
              </w:rPr>
              <w:t xml:space="preserve">  </w:t>
            </w:r>
          </w:p>
        </w:tc>
      </w:tr>
    </w:tbl>
    <w:p w14:paraId="034478E7" w14:textId="14C3397D" w:rsidR="00497564" w:rsidRDefault="00497564" w:rsidP="00834EE6"/>
    <w:p w14:paraId="627B3213" w14:textId="7A9917BB" w:rsidR="005C371D" w:rsidRDefault="00AB515E" w:rsidP="00834EE6">
      <w:pPr>
        <w:rPr>
          <w:b/>
          <w:bCs/>
        </w:rPr>
      </w:pPr>
      <w:r>
        <w:rPr>
          <w:b/>
          <w:bCs/>
        </w:rPr>
        <w:t>Organisatie:</w:t>
      </w:r>
    </w:p>
    <w:p w14:paraId="5E306674" w14:textId="19712BB6" w:rsidR="00AB515E" w:rsidRDefault="00AB515E" w:rsidP="00AB515E">
      <w:pPr>
        <w:pStyle w:val="Lijstalinea"/>
        <w:numPr>
          <w:ilvl w:val="0"/>
          <w:numId w:val="7"/>
        </w:numPr>
      </w:pPr>
      <w:r>
        <w:t xml:space="preserve">Leerlingen gaan werken met </w:t>
      </w:r>
      <w:proofErr w:type="spellStart"/>
      <w:r>
        <w:t>Chromebooks</w:t>
      </w:r>
      <w:proofErr w:type="spellEnd"/>
      <w:r>
        <w:t>, deze liggen al klaar op hun bank</w:t>
      </w:r>
    </w:p>
    <w:p w14:paraId="25A6A003" w14:textId="455B6F45" w:rsidR="00AB515E" w:rsidRDefault="007A7B38" w:rsidP="00AB515E">
      <w:pPr>
        <w:pStyle w:val="Lijstalinea"/>
        <w:numPr>
          <w:ilvl w:val="0"/>
          <w:numId w:val="7"/>
        </w:numPr>
      </w:pPr>
      <w:r>
        <w:t>Leerlingen hebben oortjes nodig!</w:t>
      </w:r>
    </w:p>
    <w:p w14:paraId="5FC88C12" w14:textId="341793F0" w:rsidR="007A7B38" w:rsidRDefault="007A7B38" w:rsidP="00AB515E">
      <w:pPr>
        <w:pStyle w:val="Lijstalinea"/>
        <w:numPr>
          <w:ilvl w:val="0"/>
          <w:numId w:val="7"/>
        </w:numPr>
      </w:pPr>
      <w:proofErr w:type="spellStart"/>
      <w:r>
        <w:t>Prowise</w:t>
      </w:r>
      <w:proofErr w:type="spellEnd"/>
      <w:r>
        <w:t xml:space="preserve">-presentatie staat </w:t>
      </w:r>
      <w:r w:rsidR="0084790C">
        <w:t>klaar</w:t>
      </w:r>
    </w:p>
    <w:p w14:paraId="07933FE6" w14:textId="51F91409" w:rsidR="003F016F" w:rsidRDefault="003F016F" w:rsidP="00AB515E">
      <w:pPr>
        <w:pStyle w:val="Lijstalinea"/>
        <w:numPr>
          <w:ilvl w:val="0"/>
          <w:numId w:val="7"/>
        </w:numPr>
      </w:pPr>
      <w:r>
        <w:t>Hun werkschrift van tijd voor taal spelling ligt klaar</w:t>
      </w:r>
    </w:p>
    <w:p w14:paraId="6334E609" w14:textId="6BC439DD" w:rsidR="007A7B38" w:rsidRPr="00AB515E" w:rsidRDefault="007A7B38" w:rsidP="00AB515E">
      <w:pPr>
        <w:pStyle w:val="Lijstalinea"/>
        <w:numPr>
          <w:ilvl w:val="0"/>
          <w:numId w:val="7"/>
        </w:numPr>
      </w:pPr>
      <w:r>
        <w:t>Leerlingen hebben een checklist blad</w:t>
      </w:r>
      <w:r w:rsidR="0084790C">
        <w:t>, deze liggen al klaar op hun bank</w:t>
      </w:r>
    </w:p>
    <w:p w14:paraId="598E2F74" w14:textId="43B6EB24" w:rsidR="005C371D" w:rsidRDefault="005C371D" w:rsidP="00834EE6">
      <w:pPr>
        <w:rPr>
          <w:i/>
          <w:iCs/>
        </w:rPr>
      </w:pPr>
    </w:p>
    <w:p w14:paraId="5B67A2C9" w14:textId="6AB7EFA1" w:rsidR="001D2C5D" w:rsidRDefault="001D2C5D" w:rsidP="00834EE6">
      <w:pPr>
        <w:rPr>
          <w:b/>
          <w:bCs/>
        </w:rPr>
      </w:pPr>
      <w:r>
        <w:rPr>
          <w:b/>
          <w:bCs/>
        </w:rPr>
        <w:t>Onderwijsleergesprek</w:t>
      </w:r>
    </w:p>
    <w:p w14:paraId="2D70E528" w14:textId="77777777" w:rsidR="001D2C5D" w:rsidRPr="001D2C5D" w:rsidRDefault="001D2C5D" w:rsidP="00834EE6">
      <w:pPr>
        <w:rPr>
          <w:b/>
          <w:bCs/>
        </w:rPr>
      </w:pPr>
    </w:p>
    <w:p w14:paraId="42BF543F" w14:textId="77777777" w:rsidR="003E3D8E" w:rsidRDefault="00D4170D" w:rsidP="00834EE6">
      <w:r>
        <w:rPr>
          <w:i/>
          <w:iCs/>
        </w:rPr>
        <w:t>Jullie zien hier op het bord twee dezelfde moppen, maar hebben ze ook eenzelfde betekenis?</w:t>
      </w:r>
      <w:r w:rsidR="00707EB0">
        <w:rPr>
          <w:i/>
          <w:iCs/>
        </w:rPr>
        <w:t xml:space="preserve"> (</w:t>
      </w:r>
      <w:r w:rsidR="00707EB0">
        <w:t xml:space="preserve">Nee, ze zijn in een andere tijd geschreven) </w:t>
      </w:r>
    </w:p>
    <w:p w14:paraId="17749BFE" w14:textId="77777777" w:rsidR="003E3D8E" w:rsidRDefault="003E3D8E" w:rsidP="00834EE6"/>
    <w:p w14:paraId="5AAC7792" w14:textId="77777777" w:rsidR="003E3D8E" w:rsidRDefault="00707EB0" w:rsidP="003E3D8E">
      <w:pPr>
        <w:pStyle w:val="Lijstalinea"/>
        <w:numPr>
          <w:ilvl w:val="0"/>
          <w:numId w:val="7"/>
        </w:numPr>
      </w:pPr>
      <w:r w:rsidRPr="003E3D8E">
        <w:rPr>
          <w:i/>
          <w:iCs/>
        </w:rPr>
        <w:t xml:space="preserve">In welke tijd is het eerste mopje geschreven? </w:t>
      </w:r>
      <w:r>
        <w:t>(in de verleden tijd)</w:t>
      </w:r>
    </w:p>
    <w:p w14:paraId="6EE5B0CD" w14:textId="77777777" w:rsidR="003E3D8E" w:rsidRDefault="00707EB0" w:rsidP="003E3D8E">
      <w:pPr>
        <w:pStyle w:val="Lijstalinea"/>
        <w:numPr>
          <w:ilvl w:val="0"/>
          <w:numId w:val="7"/>
        </w:numPr>
      </w:pPr>
      <w:r>
        <w:t xml:space="preserve"> </w:t>
      </w:r>
      <w:r w:rsidR="003E3D8E" w:rsidRPr="003E3D8E">
        <w:rPr>
          <w:i/>
          <w:iCs/>
        </w:rPr>
        <w:t xml:space="preserve">Hoe zie je dat? </w:t>
      </w:r>
      <w:r w:rsidR="003E3D8E">
        <w:t xml:space="preserve">( aan het werkwoord ) </w:t>
      </w:r>
    </w:p>
    <w:p w14:paraId="6B01D937" w14:textId="77777777" w:rsidR="003E3D8E" w:rsidRDefault="003E3D8E" w:rsidP="003E3D8E">
      <w:pPr>
        <w:pStyle w:val="Lijstalinea"/>
        <w:numPr>
          <w:ilvl w:val="0"/>
          <w:numId w:val="7"/>
        </w:numPr>
      </w:pPr>
      <w:r w:rsidRPr="003E3D8E">
        <w:rPr>
          <w:i/>
          <w:iCs/>
        </w:rPr>
        <w:t xml:space="preserve">Welk werkwoord? </w:t>
      </w:r>
      <w:r>
        <w:t xml:space="preserve">( de persoonsvorm) </w:t>
      </w:r>
    </w:p>
    <w:p w14:paraId="0047B7DD" w14:textId="77777777" w:rsidR="00783451" w:rsidRDefault="005C371D" w:rsidP="003E3D8E">
      <w:pPr>
        <w:pStyle w:val="Lijstalinea"/>
        <w:numPr>
          <w:ilvl w:val="0"/>
          <w:numId w:val="7"/>
        </w:numPr>
      </w:pPr>
      <w:r w:rsidRPr="003E3D8E">
        <w:rPr>
          <w:i/>
          <w:iCs/>
        </w:rPr>
        <w:t>Wat betekent dat</w:t>
      </w:r>
      <w:r w:rsidR="003E3D8E" w:rsidRPr="003E3D8E">
        <w:rPr>
          <w:i/>
          <w:iCs/>
        </w:rPr>
        <w:t>, de verleden tijd</w:t>
      </w:r>
      <w:r w:rsidRPr="003E3D8E">
        <w:rPr>
          <w:i/>
          <w:iCs/>
        </w:rPr>
        <w:t xml:space="preserve">? </w:t>
      </w:r>
      <w:r>
        <w:t xml:space="preserve">(het is al gebeurd, gepasseerd) </w:t>
      </w:r>
    </w:p>
    <w:p w14:paraId="793C1DA9" w14:textId="77777777" w:rsidR="00783451" w:rsidRDefault="00707EB0" w:rsidP="003E3D8E">
      <w:pPr>
        <w:pStyle w:val="Lijstalinea"/>
        <w:numPr>
          <w:ilvl w:val="0"/>
          <w:numId w:val="7"/>
        </w:numPr>
      </w:pPr>
      <w:r w:rsidRPr="003E3D8E">
        <w:rPr>
          <w:i/>
          <w:iCs/>
        </w:rPr>
        <w:t>In welke tijd is het tweede mopje geschreven?</w:t>
      </w:r>
      <w:r>
        <w:t xml:space="preserve"> (in </w:t>
      </w:r>
      <w:r w:rsidR="005C371D">
        <w:t xml:space="preserve">de tegenwoordige tijd) </w:t>
      </w:r>
    </w:p>
    <w:p w14:paraId="20812AC8" w14:textId="124ACCF1" w:rsidR="00D4170D" w:rsidRDefault="003E3D8E" w:rsidP="003E3D8E">
      <w:pPr>
        <w:pStyle w:val="Lijstalinea"/>
        <w:numPr>
          <w:ilvl w:val="0"/>
          <w:numId w:val="7"/>
        </w:numPr>
      </w:pPr>
      <w:r w:rsidRPr="003E3D8E">
        <w:rPr>
          <w:i/>
          <w:iCs/>
        </w:rPr>
        <w:t>Hoe zie je dat? (</w:t>
      </w:r>
      <w:r>
        <w:t>aan het werkwoord, pv)</w:t>
      </w:r>
      <w:r w:rsidR="00783451">
        <w:t xml:space="preserve"> </w:t>
      </w:r>
      <w:r w:rsidR="005C371D" w:rsidRPr="003E3D8E">
        <w:rPr>
          <w:i/>
          <w:iCs/>
        </w:rPr>
        <w:t xml:space="preserve">Wat betekent dat? </w:t>
      </w:r>
      <w:r w:rsidR="005C371D">
        <w:t>( het gebeurt nu )</w:t>
      </w:r>
    </w:p>
    <w:p w14:paraId="77AE40B1" w14:textId="72F4CAB2" w:rsidR="001C4D0C" w:rsidRDefault="001C4D0C" w:rsidP="00834EE6"/>
    <w:p w14:paraId="34110D5E" w14:textId="114A8E8E" w:rsidR="001C4D0C" w:rsidRPr="001C4D0C" w:rsidRDefault="001C4D0C" w:rsidP="00834EE6">
      <w:r>
        <w:rPr>
          <w:i/>
          <w:iCs/>
        </w:rPr>
        <w:t>Heel goed! Vandaag gaan we verder oefenen op de werkwoorden in de verleden en tegenwoordige tijd.</w:t>
      </w:r>
    </w:p>
    <w:p w14:paraId="74DEE3B2" w14:textId="77777777" w:rsidR="0024453A" w:rsidRDefault="0024453A" w:rsidP="00497564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tbl>
      <w:tblPr>
        <w:tblW w:w="9021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74"/>
        <w:gridCol w:w="1651"/>
        <w:gridCol w:w="542"/>
        <w:gridCol w:w="1749"/>
        <w:gridCol w:w="388"/>
        <w:gridCol w:w="1902"/>
        <w:gridCol w:w="371"/>
        <w:gridCol w:w="1921"/>
      </w:tblGrid>
      <w:tr w:rsidR="00B67E38" w:rsidRPr="00AB0461" w14:paraId="3A8A0CE3" w14:textId="77777777" w:rsidTr="00227E18">
        <w:trPr>
          <w:trHeight w:val="381"/>
        </w:trPr>
        <w:tc>
          <w:tcPr>
            <w:tcW w:w="9021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4343BB" w14:textId="6BEA9F7F" w:rsidR="00B67E38" w:rsidRPr="00AB0461" w:rsidRDefault="001C4D0C" w:rsidP="00227E18">
            <w:pPr>
              <w:pStyle w:val="Lijstalinea"/>
              <w:numPr>
                <w:ilvl w:val="0"/>
                <w:numId w:val="6"/>
              </w:num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Aandachtig werken </w:t>
            </w:r>
            <w:r w:rsidR="00B67E38">
              <w:rPr>
                <w:b/>
                <w:szCs w:val="22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B67E38" w:rsidRPr="00C0677D" w14:paraId="68BBF988" w14:textId="77777777" w:rsidTr="00227E18">
        <w:trPr>
          <w:trHeight w:val="381"/>
        </w:trPr>
        <w:tc>
          <w:tcPr>
            <w:tcW w:w="423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D1D43E5" w14:textId="77777777" w:rsidR="00B67E38" w:rsidRPr="00AB0461" w:rsidRDefault="00B67E38" w:rsidP="00227E18"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28AAE96" wp14:editId="1D586312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" name="Afbeelding 1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461"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6C28374" w14:textId="77777777" w:rsidR="00B67E38" w:rsidRPr="00B67E38" w:rsidRDefault="00B67E38" w:rsidP="00227E18">
            <w:r>
              <w:t>oriënteren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F39DC1F" w14:textId="77777777" w:rsidR="00B67E38" w:rsidRPr="00B67E38" w:rsidRDefault="00B67E38" w:rsidP="00227E18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2DD7451" wp14:editId="64C442E8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29845</wp:posOffset>
                  </wp:positionV>
                  <wp:extent cx="154305" cy="161925"/>
                  <wp:effectExtent l="0" t="0" r="0" b="9525"/>
                  <wp:wrapNone/>
                  <wp:docPr id="3" name="Afbeelding 3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9BE6914" w14:textId="77777777" w:rsidR="00B67E38" w:rsidRPr="00B67E38" w:rsidRDefault="00B67E38" w:rsidP="00227E18">
            <w:r w:rsidRPr="001C4D0C">
              <w:rPr>
                <w:highlight w:val="yellow"/>
              </w:rPr>
              <w:t>verwerven</w:t>
            </w:r>
          </w:p>
        </w:tc>
        <w:tc>
          <w:tcPr>
            <w:tcW w:w="388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8D1F99B" w14:textId="77777777" w:rsidR="00B67E38" w:rsidRPr="00B67E38" w:rsidRDefault="00B67E38" w:rsidP="00227E18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847A54E" wp14:editId="4F9D982C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33655</wp:posOffset>
                  </wp:positionV>
                  <wp:extent cx="154305" cy="161925"/>
                  <wp:effectExtent l="0" t="0" r="0" b="9525"/>
                  <wp:wrapNone/>
                  <wp:docPr id="4" name="Afbeelding 4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A61AB3E" w14:textId="77777777" w:rsidR="00B67E38" w:rsidRPr="00B67E38" w:rsidRDefault="00B67E38" w:rsidP="00227E18">
            <w:r w:rsidRPr="00B67E38">
              <w:t>v</w:t>
            </w:r>
            <w:r>
              <w:t>erwerken</w:t>
            </w:r>
          </w:p>
        </w:tc>
        <w:tc>
          <w:tcPr>
            <w:tcW w:w="371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FF32DC8" w14:textId="77777777" w:rsidR="00B67E38" w:rsidRPr="00B67E38" w:rsidRDefault="00B67E38" w:rsidP="00227E18">
            <w:pPr>
              <w:rPr>
                <w:bCs/>
                <w:lang w:val="nl-BE"/>
              </w:rPr>
            </w:pPr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BE3ACF8" wp14:editId="186F8FE5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5" name="Afbeelding 5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F303DB4" w14:textId="77777777" w:rsidR="00B67E38" w:rsidRPr="00B67E38" w:rsidRDefault="00B67E38" w:rsidP="00227E18">
            <w:pPr>
              <w:rPr>
                <w:bCs/>
              </w:rPr>
            </w:pPr>
            <w:r>
              <w:t>afronden</w:t>
            </w:r>
          </w:p>
        </w:tc>
      </w:tr>
      <w:tr w:rsidR="00B67E38" w:rsidRPr="00C0677D" w14:paraId="70CCF973" w14:textId="77777777" w:rsidTr="00227E18">
        <w:trPr>
          <w:trHeight w:val="381"/>
        </w:trPr>
        <w:tc>
          <w:tcPr>
            <w:tcW w:w="497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E60B9C4" w14:textId="77777777" w:rsidR="00B67E38" w:rsidRPr="00C0677D" w:rsidRDefault="00B67E38" w:rsidP="00227E18">
            <w:pPr>
              <w:rPr>
                <w:rFonts w:ascii="Calibri" w:hAnsi="Calibri"/>
                <w:lang w:val="nl-BE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AF009F4" wp14:editId="35BA8D3D">
                  <wp:extent cx="152400" cy="152400"/>
                  <wp:effectExtent l="0" t="0" r="0" b="0"/>
                  <wp:docPr id="6" name="Afbeelding 6" descr="do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4" w:type="dxa"/>
            <w:gridSpan w:val="7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FC34223" w14:textId="77777777" w:rsidR="00B67E38" w:rsidRPr="00C0677D" w:rsidRDefault="00B67E38" w:rsidP="00227E18">
            <w:pPr>
              <w:rPr>
                <w:rFonts w:ascii="Calibri" w:hAnsi="Calibri"/>
                <w:color w:val="FF0000"/>
                <w:lang w:val="nl-BE"/>
              </w:rPr>
            </w:pPr>
            <w:r w:rsidRPr="00C0677D">
              <w:rPr>
                <w:rFonts w:ascii="Calibri" w:hAnsi="Calibri"/>
                <w:lang w:val="nl-BE"/>
              </w:rPr>
              <w:t xml:space="preserve">  </w:t>
            </w:r>
          </w:p>
        </w:tc>
      </w:tr>
    </w:tbl>
    <w:p w14:paraId="25D22332" w14:textId="77777777" w:rsidR="007A296C" w:rsidRPr="00AB0461" w:rsidRDefault="007A296C" w:rsidP="00497564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1C2673C5" w14:textId="01581FBB" w:rsidR="001D2C5D" w:rsidRDefault="001D2C5D" w:rsidP="00834EE6">
      <w:pPr>
        <w:rPr>
          <w:b/>
          <w:bCs/>
        </w:rPr>
      </w:pPr>
      <w:r>
        <w:rPr>
          <w:b/>
          <w:bCs/>
        </w:rPr>
        <w:t>Onderwijsleergesprek rond aandachtig werken</w:t>
      </w:r>
    </w:p>
    <w:p w14:paraId="093A28EE" w14:textId="77777777" w:rsidR="001D2C5D" w:rsidRDefault="001D2C5D" w:rsidP="00834EE6">
      <w:pPr>
        <w:rPr>
          <w:b/>
          <w:bCs/>
        </w:rPr>
      </w:pPr>
    </w:p>
    <w:p w14:paraId="7AD92891" w14:textId="0A340896" w:rsidR="00810B87" w:rsidRDefault="00897698" w:rsidP="00834EE6">
      <w:pPr>
        <w:rPr>
          <w:i/>
          <w:iCs/>
        </w:rPr>
      </w:pPr>
      <w:r>
        <w:rPr>
          <w:i/>
          <w:iCs/>
        </w:rPr>
        <w:t xml:space="preserve">Jullie gaan zo dadelijk </w:t>
      </w:r>
      <w:r w:rsidR="002072F1">
        <w:rPr>
          <w:i/>
          <w:iCs/>
        </w:rPr>
        <w:t xml:space="preserve">zelfstandig </w:t>
      </w:r>
      <w:r>
        <w:rPr>
          <w:i/>
          <w:iCs/>
        </w:rPr>
        <w:t>aan het werk</w:t>
      </w:r>
      <w:r w:rsidR="002072F1">
        <w:rPr>
          <w:i/>
          <w:iCs/>
        </w:rPr>
        <w:t xml:space="preserve"> in jullie eerste mini-contractje. Zelfstandig werk houdt in dat jullie </w:t>
      </w:r>
      <w:r w:rsidR="005B26E0">
        <w:rPr>
          <w:i/>
          <w:iCs/>
        </w:rPr>
        <w:t xml:space="preserve">gaan werken zonder mijn hulp. In dit deeltje wil ik dat jullie individueel werken </w:t>
      </w:r>
      <w:r w:rsidR="00810B87">
        <w:rPr>
          <w:i/>
          <w:iCs/>
        </w:rPr>
        <w:t>wat wil zeggen dat jullie volledig alleen gaan werken zonder hulp van klasgenootjes of mij.</w:t>
      </w:r>
    </w:p>
    <w:p w14:paraId="3BF7F45A" w14:textId="77777777" w:rsidR="00810B87" w:rsidRDefault="00810B87" w:rsidP="00834EE6">
      <w:pPr>
        <w:rPr>
          <w:i/>
          <w:iCs/>
        </w:rPr>
      </w:pPr>
    </w:p>
    <w:p w14:paraId="005D3514" w14:textId="25E258E2" w:rsidR="00211C79" w:rsidRDefault="00BB53A1" w:rsidP="00925BCD">
      <w:pPr>
        <w:rPr>
          <w:i/>
          <w:iCs/>
        </w:rPr>
      </w:pPr>
      <w:r>
        <w:rPr>
          <w:i/>
          <w:iCs/>
        </w:rPr>
        <w:t>Het mini-contract dat voor jullie ligt heeft zowel MOET en MAG taken.</w:t>
      </w:r>
      <w:r w:rsidR="00AE584B">
        <w:rPr>
          <w:i/>
          <w:iCs/>
        </w:rPr>
        <w:t xml:space="preserve"> Het is natuurlijk de bedoeling dat je zo veel mogelijk oefent. Hoe meer oefeningen dat je maakt, hoe beter de leerstof verwerkt is. </w:t>
      </w:r>
      <w:r w:rsidR="002072F1">
        <w:rPr>
          <w:i/>
          <w:iCs/>
        </w:rPr>
        <w:t xml:space="preserve"> </w:t>
      </w:r>
    </w:p>
    <w:p w14:paraId="42CBC3D2" w14:textId="77777777" w:rsidR="00925BCD" w:rsidRDefault="00925BCD" w:rsidP="00925BCD"/>
    <w:p w14:paraId="73AF739F" w14:textId="77777777" w:rsidR="00C874EF" w:rsidRDefault="00925BCD" w:rsidP="00925BCD">
      <w:pPr>
        <w:rPr>
          <w:i/>
          <w:iCs/>
        </w:rPr>
      </w:pPr>
      <w:r>
        <w:rPr>
          <w:i/>
          <w:iCs/>
        </w:rPr>
        <w:t xml:space="preserve">Maar wanneer we zelfstandig werken </w:t>
      </w:r>
      <w:r w:rsidR="00D31058">
        <w:rPr>
          <w:i/>
          <w:iCs/>
        </w:rPr>
        <w:t>moeten we aandachtig werken. Waarom is dit zo belangrijk?</w:t>
      </w:r>
    </w:p>
    <w:p w14:paraId="6E69222F" w14:textId="75CC7504" w:rsidR="00D31058" w:rsidRPr="00C874EF" w:rsidRDefault="00C874EF" w:rsidP="00C874EF">
      <w:pPr>
        <w:pStyle w:val="Lijstalinea"/>
        <w:numPr>
          <w:ilvl w:val="0"/>
          <w:numId w:val="7"/>
        </w:numPr>
        <w:rPr>
          <w:i/>
          <w:iCs/>
        </w:rPr>
      </w:pPr>
      <w:r>
        <w:t>j</w:t>
      </w:r>
      <w:r w:rsidR="00D31058">
        <w:t>e moet zoveel mogelijk oefenen, zodat je de leerstof onder de knie krijgt</w:t>
      </w:r>
    </w:p>
    <w:p w14:paraId="3FB21722" w14:textId="6F440C27" w:rsidR="00C874EF" w:rsidRPr="00C874EF" w:rsidRDefault="00C874EF" w:rsidP="00C874EF">
      <w:pPr>
        <w:pStyle w:val="Lijstalinea"/>
        <w:numPr>
          <w:ilvl w:val="0"/>
          <w:numId w:val="7"/>
        </w:numPr>
        <w:rPr>
          <w:i/>
          <w:iCs/>
        </w:rPr>
      </w:pPr>
      <w:r>
        <w:t>om taken tot een goed einde te brengen</w:t>
      </w:r>
    </w:p>
    <w:p w14:paraId="20931786" w14:textId="5649BC4C" w:rsidR="00C874EF" w:rsidRPr="00CB0030" w:rsidRDefault="00C874EF" w:rsidP="00C874EF">
      <w:pPr>
        <w:pStyle w:val="Lijstalinea"/>
        <w:numPr>
          <w:ilvl w:val="0"/>
          <w:numId w:val="7"/>
        </w:numPr>
        <w:rPr>
          <w:i/>
          <w:iCs/>
        </w:rPr>
      </w:pPr>
      <w:r>
        <w:t>geen tijd verliezen</w:t>
      </w:r>
    </w:p>
    <w:p w14:paraId="65C98C12" w14:textId="5DCC09E9" w:rsidR="00CB0030" w:rsidRDefault="00CB0030" w:rsidP="00CB0030">
      <w:pPr>
        <w:rPr>
          <w:i/>
          <w:iCs/>
        </w:rPr>
      </w:pPr>
    </w:p>
    <w:p w14:paraId="77A507E8" w14:textId="5CFFAFFB" w:rsidR="00CB0030" w:rsidRDefault="00CB0030" w:rsidP="00CB0030">
      <w:pPr>
        <w:rPr>
          <w:i/>
          <w:iCs/>
        </w:rPr>
      </w:pPr>
      <w:r>
        <w:rPr>
          <w:i/>
          <w:iCs/>
        </w:rPr>
        <w:t>Wat zorgt er bij jullie voor afleiding?</w:t>
      </w:r>
    </w:p>
    <w:p w14:paraId="580F2825" w14:textId="26089CAE" w:rsidR="00CB0030" w:rsidRDefault="00CB0030" w:rsidP="00CB0030">
      <w:pPr>
        <w:pStyle w:val="Lijstalinea"/>
        <w:numPr>
          <w:ilvl w:val="0"/>
          <w:numId w:val="7"/>
        </w:numPr>
      </w:pPr>
      <w:r>
        <w:lastRenderedPageBreak/>
        <w:t>Achtergrondgeluiden</w:t>
      </w:r>
    </w:p>
    <w:p w14:paraId="5AECB574" w14:textId="695657CA" w:rsidR="00CB0030" w:rsidRDefault="00CB0030" w:rsidP="00CB0030">
      <w:pPr>
        <w:pStyle w:val="Lijstalinea"/>
        <w:numPr>
          <w:ilvl w:val="0"/>
          <w:numId w:val="7"/>
        </w:numPr>
      </w:pPr>
      <w:r>
        <w:t>Dingen die niet op je tafel te horen liggen</w:t>
      </w:r>
    </w:p>
    <w:p w14:paraId="3072CBE8" w14:textId="1984699A" w:rsidR="00CB0030" w:rsidRDefault="00CB0030" w:rsidP="00CB0030">
      <w:pPr>
        <w:pStyle w:val="Lijstalinea"/>
        <w:numPr>
          <w:ilvl w:val="0"/>
          <w:numId w:val="7"/>
        </w:numPr>
      </w:pPr>
      <w:r>
        <w:t>Praten met je buur</w:t>
      </w:r>
    </w:p>
    <w:p w14:paraId="07D405AD" w14:textId="10A27341" w:rsidR="00B7421A" w:rsidRDefault="00B7421A" w:rsidP="00B7421A"/>
    <w:p w14:paraId="432C3817" w14:textId="0120DA15" w:rsidR="00B7421A" w:rsidRDefault="00B7421A" w:rsidP="00B7421A">
      <w:pPr>
        <w:rPr>
          <w:i/>
          <w:iCs/>
        </w:rPr>
      </w:pPr>
      <w:r>
        <w:rPr>
          <w:i/>
          <w:iCs/>
        </w:rPr>
        <w:t>Wat lijken jullie mogelijke oplossingen hiervoor?</w:t>
      </w:r>
    </w:p>
    <w:p w14:paraId="645AFE71" w14:textId="50AFE773" w:rsidR="00B7421A" w:rsidRDefault="00B7421A" w:rsidP="00B7421A">
      <w:pPr>
        <w:pStyle w:val="Lijstalinea"/>
        <w:numPr>
          <w:ilvl w:val="0"/>
          <w:numId w:val="7"/>
        </w:numPr>
      </w:pPr>
      <w:r>
        <w:t>Stil zijn, koptelefoon</w:t>
      </w:r>
    </w:p>
    <w:p w14:paraId="074F044B" w14:textId="312C3745" w:rsidR="00B7421A" w:rsidRDefault="00B7421A" w:rsidP="00B7421A">
      <w:pPr>
        <w:pStyle w:val="Lijstalinea"/>
        <w:numPr>
          <w:ilvl w:val="0"/>
          <w:numId w:val="7"/>
        </w:numPr>
      </w:pPr>
      <w:r>
        <w:t>Minimum aantal dingen op je bank</w:t>
      </w:r>
    </w:p>
    <w:p w14:paraId="0851185A" w14:textId="01658875" w:rsidR="00B7421A" w:rsidRPr="00B7421A" w:rsidRDefault="003207B2" w:rsidP="00B7421A">
      <w:pPr>
        <w:pStyle w:val="Lijstalinea"/>
        <w:numPr>
          <w:ilvl w:val="0"/>
          <w:numId w:val="7"/>
        </w:numPr>
      </w:pPr>
      <w:r>
        <w:t>Vragen of je eerst je werk afmaakt en dan erna praat</w:t>
      </w:r>
    </w:p>
    <w:p w14:paraId="619F86B8" w14:textId="1E34E605" w:rsidR="00212364" w:rsidRPr="003F016F" w:rsidRDefault="00212364" w:rsidP="00925BCD">
      <w:r>
        <w:t xml:space="preserve"> </w:t>
      </w:r>
    </w:p>
    <w:tbl>
      <w:tblPr>
        <w:tblW w:w="9021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74"/>
        <w:gridCol w:w="1651"/>
        <w:gridCol w:w="542"/>
        <w:gridCol w:w="1749"/>
        <w:gridCol w:w="388"/>
        <w:gridCol w:w="1902"/>
        <w:gridCol w:w="371"/>
        <w:gridCol w:w="1921"/>
      </w:tblGrid>
      <w:tr w:rsidR="00B67E38" w:rsidRPr="00AB0461" w14:paraId="3F109457" w14:textId="77777777" w:rsidTr="00227E18">
        <w:trPr>
          <w:trHeight w:val="381"/>
        </w:trPr>
        <w:tc>
          <w:tcPr>
            <w:tcW w:w="9021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081B6A" w14:textId="74FA7F72" w:rsidR="00B67E38" w:rsidRPr="00AB0461" w:rsidRDefault="00B67E38" w:rsidP="00227E18">
            <w:pPr>
              <w:pStyle w:val="Lijstalinea"/>
              <w:numPr>
                <w:ilvl w:val="0"/>
                <w:numId w:val="6"/>
              </w:num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</w:t>
            </w:r>
            <w:r w:rsidR="00A62402">
              <w:rPr>
                <w:b/>
                <w:szCs w:val="22"/>
              </w:rPr>
              <w:t>Oefeningen maken</w:t>
            </w:r>
            <w:r>
              <w:rPr>
                <w:b/>
                <w:szCs w:val="22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</w:tc>
      </w:tr>
      <w:tr w:rsidR="00B67E38" w:rsidRPr="00C0677D" w14:paraId="2F05133F" w14:textId="77777777" w:rsidTr="00227E18">
        <w:trPr>
          <w:trHeight w:val="381"/>
        </w:trPr>
        <w:tc>
          <w:tcPr>
            <w:tcW w:w="423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A17977B" w14:textId="77777777" w:rsidR="00B67E38" w:rsidRPr="00AB0461" w:rsidRDefault="00B67E38" w:rsidP="00227E18"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2AF9FA8" wp14:editId="668CCB1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7" name="Afbeelding 7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461"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61B4DA1" w14:textId="77777777" w:rsidR="00B67E38" w:rsidRPr="00B67E38" w:rsidRDefault="00B67E38" w:rsidP="00227E18">
            <w:r>
              <w:t>oriënteren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07E14C0" w14:textId="77777777" w:rsidR="00B67E38" w:rsidRPr="00B67E38" w:rsidRDefault="00B67E38" w:rsidP="00227E18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2573F9D" wp14:editId="28304E37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29845</wp:posOffset>
                  </wp:positionV>
                  <wp:extent cx="154305" cy="161925"/>
                  <wp:effectExtent l="0" t="0" r="0" b="9525"/>
                  <wp:wrapNone/>
                  <wp:docPr id="8" name="Afbeelding 8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FEEB595" w14:textId="77777777" w:rsidR="00B67E38" w:rsidRPr="00B67E38" w:rsidRDefault="00B67E38" w:rsidP="00227E18">
            <w:r>
              <w:t>verwerven</w:t>
            </w:r>
          </w:p>
        </w:tc>
        <w:tc>
          <w:tcPr>
            <w:tcW w:w="388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3B8F8F0" w14:textId="77777777" w:rsidR="00B67E38" w:rsidRPr="00B67E38" w:rsidRDefault="00B67E38" w:rsidP="00227E18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60356833" wp14:editId="7BEB4CA8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33655</wp:posOffset>
                  </wp:positionV>
                  <wp:extent cx="154305" cy="161925"/>
                  <wp:effectExtent l="0" t="0" r="0" b="9525"/>
                  <wp:wrapNone/>
                  <wp:docPr id="9" name="Afbeelding 9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A32C091" w14:textId="77777777" w:rsidR="00B67E38" w:rsidRPr="00B67E38" w:rsidRDefault="00B67E38" w:rsidP="00227E18">
            <w:r w:rsidRPr="00A62402">
              <w:rPr>
                <w:highlight w:val="yellow"/>
              </w:rPr>
              <w:t>verwerken</w:t>
            </w:r>
          </w:p>
        </w:tc>
        <w:tc>
          <w:tcPr>
            <w:tcW w:w="371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4812490D" w14:textId="77777777" w:rsidR="00B67E38" w:rsidRPr="00B67E38" w:rsidRDefault="00B67E38" w:rsidP="00227E18">
            <w:pPr>
              <w:rPr>
                <w:bCs/>
                <w:lang w:val="nl-BE"/>
              </w:rPr>
            </w:pPr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CE8CAF6" wp14:editId="59BEF1A5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0" name="Afbeelding 10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089516B" w14:textId="77777777" w:rsidR="00B67E38" w:rsidRPr="00B67E38" w:rsidRDefault="00B67E38" w:rsidP="00227E18">
            <w:pPr>
              <w:rPr>
                <w:bCs/>
              </w:rPr>
            </w:pPr>
            <w:r>
              <w:t>afronden</w:t>
            </w:r>
          </w:p>
        </w:tc>
      </w:tr>
      <w:tr w:rsidR="00B67E38" w:rsidRPr="00C0677D" w14:paraId="3EB862B5" w14:textId="77777777" w:rsidTr="00227E18">
        <w:trPr>
          <w:trHeight w:val="381"/>
        </w:trPr>
        <w:tc>
          <w:tcPr>
            <w:tcW w:w="497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0C01327" w14:textId="77777777" w:rsidR="00B67E38" w:rsidRPr="00C0677D" w:rsidRDefault="00B67E38" w:rsidP="00227E18">
            <w:pPr>
              <w:rPr>
                <w:rFonts w:ascii="Calibri" w:hAnsi="Calibri"/>
                <w:lang w:val="nl-BE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D491C37" wp14:editId="48CC1237">
                  <wp:extent cx="152400" cy="152400"/>
                  <wp:effectExtent l="0" t="0" r="0" b="0"/>
                  <wp:docPr id="11" name="Afbeelding 11" descr="do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4" w:type="dxa"/>
            <w:gridSpan w:val="7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3ABBE83" w14:textId="77777777" w:rsidR="00B67E38" w:rsidRPr="00C0677D" w:rsidRDefault="00B67E38" w:rsidP="00227E18">
            <w:pPr>
              <w:rPr>
                <w:rFonts w:ascii="Calibri" w:hAnsi="Calibri"/>
                <w:color w:val="FF0000"/>
                <w:lang w:val="nl-BE"/>
              </w:rPr>
            </w:pPr>
            <w:r w:rsidRPr="00C0677D">
              <w:rPr>
                <w:rFonts w:ascii="Calibri" w:hAnsi="Calibri"/>
                <w:lang w:val="nl-BE"/>
              </w:rPr>
              <w:t xml:space="preserve">  </w:t>
            </w:r>
          </w:p>
        </w:tc>
      </w:tr>
    </w:tbl>
    <w:p w14:paraId="54381CFE" w14:textId="77777777" w:rsidR="00BB3C45" w:rsidRDefault="00BB3C45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65A53042" w14:textId="77777777" w:rsidR="00F61617" w:rsidRDefault="00F61617" w:rsidP="00455B99">
      <w:pPr>
        <w:tabs>
          <w:tab w:val="left" w:pos="1134"/>
        </w:tabs>
        <w:rPr>
          <w:rFonts w:ascii="Calibri" w:hAnsi="Calibri"/>
          <w:b/>
          <w:i/>
          <w:iCs/>
          <w:szCs w:val="22"/>
        </w:rPr>
      </w:pPr>
      <w:r>
        <w:rPr>
          <w:rFonts w:ascii="Calibri" w:hAnsi="Calibri"/>
          <w:b/>
          <w:i/>
          <w:iCs/>
          <w:szCs w:val="22"/>
        </w:rPr>
        <w:t>Organisatie:</w:t>
      </w:r>
    </w:p>
    <w:p w14:paraId="490B3B49" w14:textId="10020DBA" w:rsidR="00F61617" w:rsidRDefault="00F61617" w:rsidP="00F61617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>Elke leerling krijgt een beker</w:t>
      </w:r>
    </w:p>
    <w:p w14:paraId="39D5654C" w14:textId="37FE2978" w:rsidR="00F61617" w:rsidRDefault="00F61617" w:rsidP="00F61617">
      <w:pPr>
        <w:tabs>
          <w:tab w:val="left" w:pos="1134"/>
        </w:tabs>
        <w:rPr>
          <w:rFonts w:ascii="Calibri" w:hAnsi="Calibri"/>
          <w:bCs/>
          <w:szCs w:val="22"/>
        </w:rPr>
      </w:pPr>
    </w:p>
    <w:p w14:paraId="2C89C17A" w14:textId="6BD0194D" w:rsidR="00F61617" w:rsidRDefault="00F61617" w:rsidP="00F61617">
      <w:pPr>
        <w:tabs>
          <w:tab w:val="left" w:pos="1134"/>
        </w:tabs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Afspraak</w:t>
      </w:r>
    </w:p>
    <w:p w14:paraId="2967A1B9" w14:textId="009A4CFB" w:rsidR="00F61617" w:rsidRDefault="00F61617" w:rsidP="00F61617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>De beker met opening naar boven betekent: ik heb geen hulp nodig</w:t>
      </w:r>
    </w:p>
    <w:p w14:paraId="3A87EAB6" w14:textId="5C9DCB53" w:rsidR="00F61617" w:rsidRPr="00F61617" w:rsidRDefault="00F61617" w:rsidP="00F61617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>De beker met opening naar beneden betekent: ik heb hulp nodig</w:t>
      </w:r>
    </w:p>
    <w:p w14:paraId="49547BD7" w14:textId="77777777" w:rsidR="00F61617" w:rsidRDefault="00F61617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14:paraId="176FB40A" w14:textId="090BEA1F" w:rsidR="00E61126" w:rsidRDefault="00A62402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 w:rsidRPr="00F61617">
        <w:rPr>
          <w:rFonts w:ascii="Calibri" w:hAnsi="Calibri"/>
          <w:bCs/>
          <w:i/>
          <w:iCs/>
          <w:szCs w:val="22"/>
        </w:rPr>
        <w:t>We zullen nu even de oefeningen overlopen van het contract.</w:t>
      </w:r>
      <w:r w:rsidR="00A97BCE" w:rsidRPr="00F61617">
        <w:rPr>
          <w:rFonts w:ascii="Calibri" w:hAnsi="Calibri"/>
          <w:bCs/>
          <w:i/>
          <w:iCs/>
          <w:szCs w:val="22"/>
        </w:rPr>
        <w:t xml:space="preserve"> </w:t>
      </w:r>
      <w:r w:rsidR="00E61126">
        <w:rPr>
          <w:rFonts w:ascii="Calibri" w:hAnsi="Calibri"/>
          <w:bCs/>
          <w:i/>
          <w:iCs/>
          <w:szCs w:val="22"/>
        </w:rPr>
        <w:t>Hoe gaan jullie efficiënt te werk gaan?</w:t>
      </w:r>
    </w:p>
    <w:p w14:paraId="29214B14" w14:textId="1171C3B6" w:rsidR="00E61126" w:rsidRPr="00E61126" w:rsidRDefault="00E61126" w:rsidP="00E61126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>ik bekijk alle opdrachten eens</w:t>
      </w:r>
    </w:p>
    <w:p w14:paraId="546DDA55" w14:textId="6EB6783F" w:rsidR="00E61126" w:rsidRPr="006E177B" w:rsidRDefault="006E177B" w:rsidP="00E61126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>ik schat in of ik veel tijd ga nodig hebben voor de MOET-opdrachten</w:t>
      </w:r>
    </w:p>
    <w:p w14:paraId="692FEBCA" w14:textId="1B02D160" w:rsidR="006E177B" w:rsidRPr="00E61126" w:rsidRDefault="006E177B" w:rsidP="00E61126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>ik hou de tijd in het oog</w:t>
      </w:r>
    </w:p>
    <w:p w14:paraId="2A618987" w14:textId="77777777" w:rsidR="00E61126" w:rsidRDefault="00E61126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14:paraId="427AAB95" w14:textId="58D195EF" w:rsidR="004C0F07" w:rsidRDefault="007A20D4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 w:rsidRPr="00F61617">
        <w:rPr>
          <w:rFonts w:ascii="Calibri" w:hAnsi="Calibri"/>
          <w:bCs/>
          <w:i/>
          <w:iCs/>
          <w:szCs w:val="22"/>
        </w:rPr>
        <w:t xml:space="preserve">Bij problemen en vragen, kunnen jullie naar de filmpjes kijken. Lukt het nog steeds niet? Dan kan je het je buur vragen. Als laatste stap </w:t>
      </w:r>
      <w:r w:rsidR="00F61617" w:rsidRPr="00F61617">
        <w:rPr>
          <w:rFonts w:ascii="Calibri" w:hAnsi="Calibri"/>
          <w:bCs/>
          <w:i/>
          <w:iCs/>
          <w:szCs w:val="22"/>
        </w:rPr>
        <w:t xml:space="preserve">, draai je je beker om zodat ik zie dat je vragen hebt. </w:t>
      </w:r>
      <w:r w:rsidR="00F61617">
        <w:rPr>
          <w:rFonts w:ascii="Calibri" w:hAnsi="Calibri"/>
          <w:bCs/>
          <w:i/>
          <w:iCs/>
          <w:szCs w:val="22"/>
        </w:rPr>
        <w:t xml:space="preserve">Ik hoef dus geen vingers te zien, je werkt verder en ik zal wel zien welke beker omgedraaid </w:t>
      </w:r>
      <w:r w:rsidR="00BB201C">
        <w:rPr>
          <w:rFonts w:ascii="Calibri" w:hAnsi="Calibri"/>
          <w:bCs/>
          <w:i/>
          <w:iCs/>
          <w:szCs w:val="22"/>
        </w:rPr>
        <w:t>is</w:t>
      </w:r>
      <w:r w:rsidR="00F61617">
        <w:rPr>
          <w:rFonts w:ascii="Calibri" w:hAnsi="Calibri"/>
          <w:bCs/>
          <w:i/>
          <w:iCs/>
          <w:szCs w:val="22"/>
        </w:rPr>
        <w:t xml:space="preserve">. </w:t>
      </w:r>
      <w:r w:rsidR="00176175">
        <w:rPr>
          <w:rFonts w:ascii="Calibri" w:hAnsi="Calibri"/>
          <w:bCs/>
          <w:i/>
          <w:iCs/>
          <w:szCs w:val="22"/>
        </w:rPr>
        <w:t>Heb je iets afgewerkt, dan zet je een kruisje in de laatste kolom.</w:t>
      </w:r>
      <w:r w:rsidR="004C0F07">
        <w:rPr>
          <w:rFonts w:ascii="Calibri" w:hAnsi="Calibri"/>
          <w:bCs/>
          <w:i/>
          <w:iCs/>
          <w:szCs w:val="22"/>
        </w:rPr>
        <w:t xml:space="preserve"> </w:t>
      </w:r>
    </w:p>
    <w:p w14:paraId="050EB09A" w14:textId="77777777" w:rsidR="004C0F07" w:rsidRDefault="004C0F07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14:paraId="75ACBA53" w14:textId="77153E94" w:rsidR="00F61617" w:rsidRDefault="004C0F07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Ben je met alles klaar? Dan krijg je van mij een blaadje om creatief te tekenen.</w:t>
      </w:r>
    </w:p>
    <w:p w14:paraId="665617EE" w14:textId="77777777" w:rsidR="00F61617" w:rsidRDefault="00F61617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14:paraId="50C92E75" w14:textId="58C2B21E" w:rsidR="00B67E38" w:rsidRDefault="00A97BCE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 w:rsidRPr="00F61617">
        <w:rPr>
          <w:rFonts w:ascii="Calibri" w:hAnsi="Calibri"/>
          <w:bCs/>
          <w:i/>
          <w:iCs/>
          <w:szCs w:val="22"/>
        </w:rPr>
        <w:t xml:space="preserve">Hoeveel tijd denken jullie nodig te hebben om dit alles af te werken? </w:t>
      </w:r>
      <w:r w:rsidR="00EB4E6B" w:rsidRPr="00F61617">
        <w:rPr>
          <w:rFonts w:ascii="Calibri" w:hAnsi="Calibri"/>
          <w:bCs/>
          <w:i/>
          <w:iCs/>
          <w:szCs w:val="22"/>
        </w:rPr>
        <w:t xml:space="preserve">Als iedereen op tijd klaar is met de MOET-opdrachten, dan kunnen we op het einde nog een leuke KAHOOT quiz maken. </w:t>
      </w:r>
      <w:r w:rsidR="00EB4E6B" w:rsidRPr="00F61617">
        <w:rPr>
          <w:rFonts w:ascii="Calibri" w:hAnsi="Calibri"/>
          <w:bCs/>
          <w:szCs w:val="22"/>
        </w:rPr>
        <w:t>(ik bespreek met de leerlingen een haalbaar</w:t>
      </w:r>
      <w:r w:rsidR="00EF2486" w:rsidRPr="00F61617">
        <w:rPr>
          <w:rFonts w:ascii="Calibri" w:hAnsi="Calibri"/>
          <w:bCs/>
          <w:szCs w:val="22"/>
        </w:rPr>
        <w:t xml:space="preserve"> tijdstip, waarschijnlijk 25 minuten) Ik zet de timer online op 25 minuten. </w:t>
      </w:r>
      <w:r w:rsidR="0096275D">
        <w:rPr>
          <w:rFonts w:ascii="Calibri" w:hAnsi="Calibri"/>
          <w:bCs/>
          <w:szCs w:val="22"/>
        </w:rPr>
        <w:t xml:space="preserve"> </w:t>
      </w:r>
      <w:r w:rsidR="0096275D">
        <w:rPr>
          <w:rFonts w:ascii="Calibri" w:hAnsi="Calibri"/>
          <w:bCs/>
          <w:i/>
          <w:iCs/>
          <w:szCs w:val="22"/>
        </w:rPr>
        <w:t>Aan het werk!</w:t>
      </w:r>
    </w:p>
    <w:p w14:paraId="403818EB" w14:textId="4320B80D" w:rsidR="0096275D" w:rsidRDefault="0096275D" w:rsidP="00F6161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14:paraId="5941ABE7" w14:textId="331F7C59" w:rsidR="0096275D" w:rsidRDefault="0096275D" w:rsidP="00F61617">
      <w:pPr>
        <w:tabs>
          <w:tab w:val="left" w:pos="1134"/>
        </w:tabs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Begeleiding:</w:t>
      </w:r>
    </w:p>
    <w:p w14:paraId="59F225C4" w14:textId="5024EEEB" w:rsidR="0096275D" w:rsidRPr="0096275D" w:rsidRDefault="0096275D" w:rsidP="0096275D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/>
          <w:szCs w:val="22"/>
        </w:rPr>
      </w:pPr>
      <w:r>
        <w:rPr>
          <w:rFonts w:ascii="Calibri" w:hAnsi="Calibri"/>
          <w:bCs/>
          <w:szCs w:val="22"/>
        </w:rPr>
        <w:t>ik loop rond en kijk of iedereen goed bezig is</w:t>
      </w:r>
    </w:p>
    <w:p w14:paraId="33EE9F30" w14:textId="6E865195" w:rsidR="0096275D" w:rsidRPr="0096275D" w:rsidRDefault="0096275D" w:rsidP="0096275D">
      <w:pPr>
        <w:pStyle w:val="Lijstalinea"/>
        <w:numPr>
          <w:ilvl w:val="0"/>
          <w:numId w:val="7"/>
        </w:numPr>
        <w:tabs>
          <w:tab w:val="left" w:pos="1134"/>
        </w:tabs>
        <w:rPr>
          <w:rFonts w:ascii="Calibri" w:hAnsi="Calibri"/>
          <w:b/>
          <w:szCs w:val="22"/>
        </w:rPr>
      </w:pPr>
      <w:r>
        <w:rPr>
          <w:rFonts w:ascii="Calibri" w:hAnsi="Calibri"/>
          <w:bCs/>
          <w:szCs w:val="22"/>
        </w:rPr>
        <w:t xml:space="preserve">ik hou de tijd in het oog en bekijk wie lang over een oefening doet </w:t>
      </w:r>
      <w:r w:rsidR="00CD671F">
        <w:rPr>
          <w:rFonts w:ascii="Calibri" w:hAnsi="Calibri"/>
          <w:bCs/>
          <w:szCs w:val="22"/>
        </w:rPr>
        <w:t>-&gt; deze leerling stuur ik bij</w:t>
      </w:r>
    </w:p>
    <w:p w14:paraId="323C36FC" w14:textId="7B71CBCF" w:rsidR="00EF2486" w:rsidRDefault="00EF2486" w:rsidP="00455B99">
      <w:pPr>
        <w:tabs>
          <w:tab w:val="left" w:pos="1134"/>
        </w:tabs>
        <w:rPr>
          <w:rFonts w:ascii="Calibri" w:hAnsi="Calibri"/>
          <w:bCs/>
          <w:szCs w:val="22"/>
        </w:rPr>
      </w:pPr>
    </w:p>
    <w:p w14:paraId="57A4CA2B" w14:textId="67ECCB21" w:rsidR="001D2C5D" w:rsidRDefault="001D2C5D" w:rsidP="00455B99">
      <w:pPr>
        <w:tabs>
          <w:tab w:val="left" w:pos="1134"/>
        </w:tabs>
        <w:rPr>
          <w:rFonts w:ascii="Calibri" w:hAnsi="Calibri"/>
          <w:bCs/>
          <w:szCs w:val="22"/>
        </w:rPr>
      </w:pPr>
    </w:p>
    <w:p w14:paraId="0239A655" w14:textId="77777777" w:rsidR="001D2C5D" w:rsidRPr="00EB4E6B" w:rsidRDefault="001D2C5D" w:rsidP="00455B99">
      <w:pPr>
        <w:tabs>
          <w:tab w:val="left" w:pos="1134"/>
        </w:tabs>
        <w:rPr>
          <w:rFonts w:ascii="Calibri" w:hAnsi="Calibri"/>
          <w:bCs/>
          <w:szCs w:val="22"/>
        </w:rPr>
      </w:pPr>
    </w:p>
    <w:tbl>
      <w:tblPr>
        <w:tblW w:w="9021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74"/>
        <w:gridCol w:w="1651"/>
        <w:gridCol w:w="542"/>
        <w:gridCol w:w="1749"/>
        <w:gridCol w:w="388"/>
        <w:gridCol w:w="1902"/>
        <w:gridCol w:w="371"/>
        <w:gridCol w:w="1921"/>
      </w:tblGrid>
      <w:tr w:rsidR="00EC615F" w:rsidRPr="00AB0461" w14:paraId="7C94B7E3" w14:textId="77777777" w:rsidTr="00227E18">
        <w:trPr>
          <w:trHeight w:val="381"/>
        </w:trPr>
        <w:tc>
          <w:tcPr>
            <w:tcW w:w="9021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1DFAA4B" w14:textId="1BC5A963" w:rsidR="00EC615F" w:rsidRPr="00AB0461" w:rsidRDefault="00F61617" w:rsidP="00227E18">
            <w:pPr>
              <w:pStyle w:val="Lijstalinea"/>
              <w:numPr>
                <w:ilvl w:val="0"/>
                <w:numId w:val="6"/>
              </w:numPr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Kahoot</w:t>
            </w:r>
            <w:proofErr w:type="spellEnd"/>
            <w:r w:rsidR="00EC615F">
              <w:rPr>
                <w:b/>
                <w:szCs w:val="22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EC615F" w:rsidRPr="00C0677D" w14:paraId="5FA9AD5B" w14:textId="77777777" w:rsidTr="00227E18">
        <w:trPr>
          <w:trHeight w:val="381"/>
        </w:trPr>
        <w:tc>
          <w:tcPr>
            <w:tcW w:w="423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05F8BF5" w14:textId="77777777" w:rsidR="00EC615F" w:rsidRPr="00AB0461" w:rsidRDefault="00EC615F" w:rsidP="00227E18"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BC21522" wp14:editId="7FB174D7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26" name="Afbeelding 26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461"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C891697" w14:textId="77777777" w:rsidR="00EC615F" w:rsidRPr="00B67E38" w:rsidRDefault="00EC615F" w:rsidP="00227E18">
            <w:r>
              <w:t>oriënteren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2345793" w14:textId="77777777" w:rsidR="00EC615F" w:rsidRPr="00B67E38" w:rsidRDefault="00EC615F" w:rsidP="00227E18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55DC64D9" wp14:editId="0315C5B5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29845</wp:posOffset>
                  </wp:positionV>
                  <wp:extent cx="154305" cy="161925"/>
                  <wp:effectExtent l="0" t="0" r="0" b="9525"/>
                  <wp:wrapNone/>
                  <wp:docPr id="27" name="Afbeelding 27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D108F80" w14:textId="77777777" w:rsidR="00EC615F" w:rsidRPr="00B67E38" w:rsidRDefault="00EC615F" w:rsidP="00227E18">
            <w:r>
              <w:t>verwerven</w:t>
            </w:r>
          </w:p>
        </w:tc>
        <w:tc>
          <w:tcPr>
            <w:tcW w:w="388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3F5DE6F5" w14:textId="77777777" w:rsidR="00EC615F" w:rsidRPr="00B67E38" w:rsidRDefault="00EC615F" w:rsidP="00227E18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754E614E" wp14:editId="5AF7E226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33655</wp:posOffset>
                  </wp:positionV>
                  <wp:extent cx="154305" cy="161925"/>
                  <wp:effectExtent l="0" t="0" r="0" b="9525"/>
                  <wp:wrapNone/>
                  <wp:docPr id="28" name="Afbeelding 28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0722D75" w14:textId="77777777" w:rsidR="00EC615F" w:rsidRPr="00B67E38" w:rsidRDefault="00EC615F" w:rsidP="00227E18">
            <w:r w:rsidRPr="00B67E38">
              <w:t>v</w:t>
            </w:r>
            <w:r>
              <w:t>erwerken</w:t>
            </w:r>
          </w:p>
        </w:tc>
        <w:tc>
          <w:tcPr>
            <w:tcW w:w="371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7469CED" w14:textId="77777777" w:rsidR="00EC615F" w:rsidRPr="00B67E38" w:rsidRDefault="00EC615F" w:rsidP="00227E18">
            <w:pPr>
              <w:rPr>
                <w:bCs/>
                <w:lang w:val="nl-BE"/>
              </w:rPr>
            </w:pPr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72ABC376" wp14:editId="42768924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29" name="Afbeelding 29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AFEE526" w14:textId="77777777" w:rsidR="00EC615F" w:rsidRPr="00B67E38" w:rsidRDefault="00EC615F" w:rsidP="00227E18">
            <w:pPr>
              <w:rPr>
                <w:bCs/>
              </w:rPr>
            </w:pPr>
            <w:r w:rsidRPr="00F61617">
              <w:rPr>
                <w:highlight w:val="yellow"/>
              </w:rPr>
              <w:t>afronden</w:t>
            </w:r>
          </w:p>
        </w:tc>
      </w:tr>
      <w:tr w:rsidR="00EC615F" w:rsidRPr="00C0677D" w14:paraId="670DE975" w14:textId="77777777" w:rsidTr="00227E18">
        <w:trPr>
          <w:trHeight w:val="381"/>
        </w:trPr>
        <w:tc>
          <w:tcPr>
            <w:tcW w:w="497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B6C7200" w14:textId="77777777" w:rsidR="00EC615F" w:rsidRPr="00C0677D" w:rsidRDefault="00EC615F" w:rsidP="00227E18">
            <w:pPr>
              <w:rPr>
                <w:rFonts w:ascii="Calibri" w:hAnsi="Calibri"/>
                <w:lang w:val="nl-BE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8780CE8" wp14:editId="10941087">
                  <wp:extent cx="152400" cy="152400"/>
                  <wp:effectExtent l="0" t="0" r="0" b="0"/>
                  <wp:docPr id="30" name="Afbeelding 30" descr="do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4" w:type="dxa"/>
            <w:gridSpan w:val="7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A5E19BA" w14:textId="77777777" w:rsidR="00EC615F" w:rsidRPr="00C0677D" w:rsidRDefault="00EC615F" w:rsidP="00227E18">
            <w:pPr>
              <w:rPr>
                <w:rFonts w:ascii="Calibri" w:hAnsi="Calibri"/>
                <w:color w:val="FF0000"/>
                <w:lang w:val="nl-BE"/>
              </w:rPr>
            </w:pPr>
            <w:r w:rsidRPr="00C0677D">
              <w:rPr>
                <w:rFonts w:ascii="Calibri" w:hAnsi="Calibri"/>
                <w:lang w:val="nl-BE"/>
              </w:rPr>
              <w:t xml:space="preserve">  </w:t>
            </w:r>
          </w:p>
        </w:tc>
      </w:tr>
    </w:tbl>
    <w:p w14:paraId="07BD2268" w14:textId="77777777" w:rsidR="007B7185" w:rsidRDefault="007B7185" w:rsidP="00834EE6"/>
    <w:p w14:paraId="08BCB062" w14:textId="77777777" w:rsidR="001D2C5D" w:rsidRDefault="001D2C5D" w:rsidP="00834EE6">
      <w:pPr>
        <w:rPr>
          <w:b/>
          <w:bCs/>
        </w:rPr>
      </w:pPr>
      <w:r>
        <w:rPr>
          <w:b/>
          <w:bCs/>
        </w:rPr>
        <w:t>Instructie</w:t>
      </w:r>
    </w:p>
    <w:p w14:paraId="01B93630" w14:textId="77777777" w:rsidR="001D2C5D" w:rsidRDefault="001D2C5D" w:rsidP="00834EE6">
      <w:pPr>
        <w:rPr>
          <w:b/>
          <w:bCs/>
        </w:rPr>
      </w:pPr>
    </w:p>
    <w:p w14:paraId="1B4AC245" w14:textId="49C766A2" w:rsidR="00EC615F" w:rsidRDefault="003B468F" w:rsidP="00834EE6">
      <w:pPr>
        <w:rPr>
          <w:i/>
          <w:iCs/>
        </w:rPr>
      </w:pPr>
      <w:r>
        <w:rPr>
          <w:i/>
          <w:iCs/>
        </w:rPr>
        <w:t xml:space="preserve">We gaan nu een laatste oefening maken in de vorm van een </w:t>
      </w:r>
      <w:proofErr w:type="spellStart"/>
      <w:r>
        <w:rPr>
          <w:i/>
          <w:iCs/>
        </w:rPr>
        <w:t>kahoot</w:t>
      </w:r>
      <w:proofErr w:type="spellEnd"/>
      <w:r>
        <w:rPr>
          <w:i/>
          <w:iCs/>
        </w:rPr>
        <w:t xml:space="preserve"> quiz om eens te zien wie de leerstof goed onder knie heeft!</w:t>
      </w:r>
    </w:p>
    <w:p w14:paraId="29A9D4BD" w14:textId="73531ED0" w:rsidR="000C3EE7" w:rsidRDefault="000C3EE7" w:rsidP="00834EE6">
      <w:pPr>
        <w:rPr>
          <w:i/>
          <w:iCs/>
        </w:rPr>
      </w:pPr>
    </w:p>
    <w:p w14:paraId="56D20EB1" w14:textId="3F0DE5C7" w:rsidR="000C3EE7" w:rsidRDefault="000C3EE7" w:rsidP="00834EE6">
      <w:pPr>
        <w:rPr>
          <w:i/>
          <w:iCs/>
        </w:rPr>
      </w:pPr>
      <w:r>
        <w:rPr>
          <w:i/>
          <w:iCs/>
        </w:rPr>
        <w:t>Wie had alleen de MOET-opdrachten gemaakt?</w:t>
      </w:r>
    </w:p>
    <w:p w14:paraId="1334E407" w14:textId="19F610A5" w:rsidR="000C3EE7" w:rsidRPr="003B468F" w:rsidRDefault="000C3EE7" w:rsidP="00834EE6">
      <w:pPr>
        <w:rPr>
          <w:i/>
          <w:iCs/>
        </w:rPr>
      </w:pPr>
      <w:r>
        <w:rPr>
          <w:i/>
          <w:iCs/>
        </w:rPr>
        <w:t>Wie heeft ALLES al eens kunnen maken?</w:t>
      </w:r>
    </w:p>
    <w:p w14:paraId="0C114687" w14:textId="77777777" w:rsidR="00185953" w:rsidRPr="00AB0461" w:rsidRDefault="00185953" w:rsidP="00F95C2D">
      <w:pPr>
        <w:tabs>
          <w:tab w:val="left" w:pos="1134"/>
        </w:tabs>
        <w:rPr>
          <w:rFonts w:ascii="Calibri" w:hAnsi="Calibri"/>
          <w:b/>
          <w:szCs w:val="22"/>
        </w:rPr>
      </w:pPr>
    </w:p>
    <w:p w14:paraId="0DCB551B" w14:textId="77777777" w:rsidR="00185953" w:rsidRPr="00AB0461" w:rsidRDefault="0018595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="00D12B86" w:rsidRPr="00C0677D" w14:paraId="3289EE20" w14:textId="77777777" w:rsidTr="007F7890">
        <w:tc>
          <w:tcPr>
            <w:tcW w:w="9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C8C98CB" w14:textId="77777777" w:rsidR="00D12B86" w:rsidRPr="00C0677D" w:rsidRDefault="00D12B86" w:rsidP="00D12B86">
            <w:pPr>
              <w:pStyle w:val="Normaalweb"/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</w:pPr>
            <w:r w:rsidRPr="00C0677D">
              <w:rPr>
                <w:rFonts w:ascii="Calibri" w:hAnsi="Calibri"/>
                <w:b/>
                <w:sz w:val="22"/>
                <w:szCs w:val="22"/>
              </w:rPr>
              <w:t>Evaluatie:</w:t>
            </w:r>
            <w:r w:rsidRPr="00C0677D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0677D"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  <w:t xml:space="preserve"> Evalueer hier je eigen </w:t>
            </w:r>
            <w:r w:rsidR="007A296C"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  <w:t xml:space="preserve">pedagogisch, didactisch en/of organisatorisch handelen. </w:t>
            </w:r>
            <w:r w:rsidRPr="00C0677D"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  <w:t xml:space="preserve"> Wat deed je goed en waarom? Wat ging niet goed en waarom? (Denk aan voorbereiding en realisatie.) Doe een verbetervoorstel. </w:t>
            </w:r>
          </w:p>
          <w:p w14:paraId="48CE6F20" w14:textId="77777777" w:rsidR="00D12B86" w:rsidRPr="00C0677D" w:rsidRDefault="00D12B86" w:rsidP="00CF4665">
            <w:pPr>
              <w:pStyle w:val="Kop1"/>
              <w:spacing w:before="0" w:after="0" w:line="240" w:lineRule="auto"/>
              <w:rPr>
                <w:rFonts w:ascii="Calibri" w:hAnsi="Calibri"/>
                <w:b w:val="0"/>
                <w:bCs w:val="0"/>
              </w:rPr>
            </w:pPr>
          </w:p>
        </w:tc>
      </w:tr>
    </w:tbl>
    <w:p w14:paraId="708110BF" w14:textId="77777777" w:rsidR="007B7185" w:rsidRPr="00AB0461" w:rsidRDefault="007B7185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26C6866" w14:textId="68CF6533" w:rsidR="00C07FAA" w:rsidRDefault="00C07FAA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776A38BB" w14:textId="410F4AA8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02AFD817" w14:textId="2F01A1A7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6CA35F74" w14:textId="5291E98A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42B92B79" w14:textId="54C5A0B7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3CB36B91" w14:textId="4A326068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09A9619B" w14:textId="42123965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5030B979" w14:textId="7848325E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04C13112" w14:textId="028428D4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31F03B7" w14:textId="77DE4DE2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65ED61B" w14:textId="1F489F27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400E70BD" w14:textId="0507C6C6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166151AE" w14:textId="2E873915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14A5AF4D" w14:textId="3342DA31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6B94CA4" w14:textId="2DBDE3F4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68DEE034" w14:textId="494C1F8E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08635D4F" w14:textId="66FF678E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6F3493D7" w14:textId="4F189677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7D513AB4" w14:textId="304605AD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0954821C" w14:textId="0A1031DC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A55758D" w14:textId="2B8B77A4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079AB1E" w14:textId="76A65DE2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676CABF3" w14:textId="4F0D6510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4FEB0435" w14:textId="060D4697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4659C075" w14:textId="7C392BC8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38518B59" w14:textId="2B5B9A31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743720DD" w14:textId="01F4C10A" w:rsidR="00C917B3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59E4EC3" w14:textId="77777777" w:rsidR="00C917B3" w:rsidRPr="00AB0461" w:rsidRDefault="00C917B3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33EDD205" w14:textId="77777777" w:rsidR="00C07FAA" w:rsidRPr="00AB0461" w:rsidRDefault="00C07FAA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459ECFCD" w14:textId="239E236B" w:rsidR="000D1537" w:rsidRDefault="00637087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</w:rPr>
        <w:lastRenderedPageBreak/>
        <w:drawing>
          <wp:inline distT="0" distB="0" distL="0" distR="0" wp14:anchorId="76130278" wp14:editId="6349302D">
            <wp:extent cx="5448241" cy="1936750"/>
            <wp:effectExtent l="0" t="0" r="635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 rotWithShape="1">
                    <a:blip r:embed="rId18"/>
                    <a:srcRect l="26571" t="24500" r="7056" b="33556"/>
                    <a:stretch/>
                  </pic:blipFill>
                  <pic:spPr bwMode="auto">
                    <a:xfrm>
                      <a:off x="0" y="0"/>
                      <a:ext cx="5450153" cy="193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18F86" w14:textId="10ABBE61" w:rsidR="002D6E0C" w:rsidRDefault="002D6E0C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14:paraId="27B359A5" w14:textId="1FBBCFA7" w:rsidR="002D6E0C" w:rsidRPr="00AB0461" w:rsidRDefault="002D6E0C" w:rsidP="00AB046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  <w:r>
        <w:rPr>
          <w:noProof/>
        </w:rPr>
        <w:drawing>
          <wp:inline distT="0" distB="0" distL="0" distR="0" wp14:anchorId="0319F983" wp14:editId="58AB37CB">
            <wp:extent cx="3778250" cy="5304816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192" t="8821" r="49063" b="9447"/>
                    <a:stretch/>
                  </pic:blipFill>
                  <pic:spPr bwMode="auto">
                    <a:xfrm>
                      <a:off x="0" y="0"/>
                      <a:ext cx="3779134" cy="530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E0C" w:rsidRPr="00AB0461" w:rsidSect="00AB0461">
      <w:type w:val="continuous"/>
      <w:pgSz w:w="11906" w:h="16838" w:code="9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77119" w14:textId="77777777" w:rsidR="001B3357" w:rsidRDefault="001B3357">
      <w:r>
        <w:separator/>
      </w:r>
    </w:p>
  </w:endnote>
  <w:endnote w:type="continuationSeparator" w:id="0">
    <w:p w14:paraId="78A51D30" w14:textId="77777777" w:rsidR="001B3357" w:rsidRDefault="001B3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EF263" w14:textId="77777777" w:rsidR="002C35AE" w:rsidRDefault="002C35A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65FE0" w14:textId="77777777" w:rsidR="00613B2E" w:rsidRDefault="00613B2E" w:rsidP="00AB0461">
    <w:pPr>
      <w:pStyle w:val="Voettekst"/>
      <w:pBdr>
        <w:bottom w:val="single" w:sz="6" w:space="1" w:color="auto"/>
      </w:pBdr>
      <w:tabs>
        <w:tab w:val="left" w:pos="444"/>
      </w:tabs>
      <w:rPr>
        <w:rFonts w:ascii="Calibri" w:hAnsi="Calibri"/>
      </w:rPr>
    </w:pPr>
  </w:p>
  <w:p w14:paraId="7818C7FF" w14:textId="77777777" w:rsidR="00613B2E" w:rsidRPr="00AB0461" w:rsidRDefault="00613B2E" w:rsidP="00AB0461">
    <w:pPr>
      <w:pStyle w:val="Voettekst"/>
      <w:tabs>
        <w:tab w:val="left" w:pos="444"/>
      </w:tabs>
      <w:rPr>
        <w:rFonts w:ascii="Calibri" w:hAnsi="Calibri"/>
      </w:rPr>
    </w:pPr>
    <w:r w:rsidRPr="00AB0461">
      <w:rPr>
        <w:rFonts w:ascii="Calibri" w:hAnsi="Calibri"/>
      </w:rPr>
      <w:tab/>
    </w:r>
    <w:r w:rsidRPr="00AB0461">
      <w:rPr>
        <w:rFonts w:ascii="Calibri" w:hAnsi="Calibri"/>
      </w:rPr>
      <w:tab/>
    </w:r>
    <w:r w:rsidRPr="00AB0461">
      <w:rPr>
        <w:rFonts w:ascii="Calibri" w:hAnsi="Calibri"/>
      </w:rPr>
      <w:fldChar w:fldCharType="begin"/>
    </w:r>
    <w:r w:rsidRPr="00AB0461">
      <w:rPr>
        <w:rFonts w:ascii="Calibri" w:hAnsi="Calibri"/>
      </w:rPr>
      <w:instrText>PAGE   \* MERGEFORMAT</w:instrText>
    </w:r>
    <w:r w:rsidRPr="00AB0461">
      <w:rPr>
        <w:rFonts w:ascii="Calibri" w:hAnsi="Calibri"/>
      </w:rPr>
      <w:fldChar w:fldCharType="separate"/>
    </w:r>
    <w:r w:rsidR="00AB0E2A">
      <w:rPr>
        <w:rFonts w:ascii="Calibri" w:hAnsi="Calibri"/>
        <w:noProof/>
      </w:rPr>
      <w:t>2</w:t>
    </w:r>
    <w:r w:rsidRPr="00AB0461">
      <w:rPr>
        <w:rFonts w:ascii="Calibri" w:hAnsi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A1616" w14:textId="77777777" w:rsidR="00613B2E" w:rsidRDefault="00613B2E" w:rsidP="00AB0461">
    <w:pPr>
      <w:pStyle w:val="Voettekst"/>
      <w:pBdr>
        <w:bottom w:val="single" w:sz="6" w:space="1" w:color="auto"/>
      </w:pBdr>
      <w:tabs>
        <w:tab w:val="clear" w:pos="9072"/>
        <w:tab w:val="left" w:pos="444"/>
        <w:tab w:val="right" w:pos="9070"/>
      </w:tabs>
    </w:pPr>
  </w:p>
  <w:p w14:paraId="048E4A80" w14:textId="77777777" w:rsidR="00613B2E" w:rsidRDefault="00613B2E" w:rsidP="00AB0461">
    <w:pPr>
      <w:pStyle w:val="Voettekst"/>
      <w:tabs>
        <w:tab w:val="clear" w:pos="9072"/>
        <w:tab w:val="left" w:pos="444"/>
        <w:tab w:val="right" w:pos="9070"/>
      </w:tabs>
    </w:pPr>
  </w:p>
  <w:p w14:paraId="61CCB164" w14:textId="77777777" w:rsidR="00613B2E" w:rsidRPr="00AB0461" w:rsidRDefault="00613B2E" w:rsidP="00AB0461">
    <w:pPr>
      <w:pStyle w:val="Voettekst"/>
      <w:tabs>
        <w:tab w:val="clear" w:pos="9072"/>
        <w:tab w:val="left" w:pos="444"/>
        <w:tab w:val="right" w:pos="9070"/>
      </w:tabs>
    </w:pPr>
    <w:r>
      <w:t>Uitgeprint op 10/9/2015</w:t>
    </w:r>
    <w:r>
      <w:tab/>
    </w:r>
    <w:r>
      <w:tab/>
    </w:r>
    <w:r w:rsidRPr="00AB0461">
      <w:fldChar w:fldCharType="begin"/>
    </w:r>
    <w:r w:rsidRPr="00AB0461">
      <w:instrText>PAGE   \* MERGEFORMAT</w:instrText>
    </w:r>
    <w:r w:rsidRPr="00AB0461">
      <w:fldChar w:fldCharType="separate"/>
    </w:r>
    <w:r>
      <w:rPr>
        <w:noProof/>
      </w:rPr>
      <w:t>1</w:t>
    </w:r>
    <w:r w:rsidRPr="00AB0461">
      <w:fldChar w:fldCharType="end"/>
    </w:r>
  </w:p>
  <w:p w14:paraId="04BE3F92" w14:textId="77777777" w:rsidR="00613B2E" w:rsidRDefault="00613B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D82D4" w14:textId="77777777" w:rsidR="001B3357" w:rsidRDefault="001B3357">
      <w:r>
        <w:separator/>
      </w:r>
    </w:p>
  </w:footnote>
  <w:footnote w:type="continuationSeparator" w:id="0">
    <w:p w14:paraId="349D5A75" w14:textId="77777777" w:rsidR="001B3357" w:rsidRDefault="001B3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E748B" w14:textId="77777777" w:rsidR="002C35AE" w:rsidRDefault="002C35A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84908" w14:textId="76495265" w:rsidR="00613B2E" w:rsidRPr="00162E44" w:rsidRDefault="002C35AE" w:rsidP="00640E9D">
    <w:pPr>
      <w:pStyle w:val="Koptekst"/>
      <w:rPr>
        <w:rFonts w:ascii="Calibri" w:hAnsi="Calibri"/>
        <w:color w:val="808080"/>
        <w:sz w:val="16"/>
        <w:szCs w:val="16"/>
        <w:lang w:val="nl-BE"/>
      </w:rPr>
    </w:pPr>
    <w:r>
      <w:rPr>
        <w:rFonts w:ascii="Calibri" w:hAnsi="Calibri"/>
        <w:noProof/>
        <w:color w:val="808080"/>
        <w:sz w:val="16"/>
        <w:szCs w:val="16"/>
        <w:lang w:val="nl-BE"/>
      </w:rPr>
      <w:drawing>
        <wp:anchor distT="0" distB="0" distL="114300" distR="114300" simplePos="0" relativeHeight="251658240" behindDoc="1" locked="0" layoutInCell="1" allowOverlap="1" wp14:anchorId="76141ECF" wp14:editId="4B366C02">
          <wp:simplePos x="0" y="0"/>
          <wp:positionH relativeFrom="column">
            <wp:posOffset>5011344</wp:posOffset>
          </wp:positionH>
          <wp:positionV relativeFrom="paragraph">
            <wp:posOffset>-233070</wp:posOffset>
          </wp:positionV>
          <wp:extent cx="1332865" cy="547370"/>
          <wp:effectExtent l="0" t="0" r="635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286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B2E" w:rsidRPr="00162E44">
      <w:rPr>
        <w:rFonts w:ascii="Calibri" w:hAnsi="Calibri"/>
        <w:color w:val="808080"/>
        <w:sz w:val="16"/>
        <w:szCs w:val="16"/>
        <w:lang w:val="nl-BE"/>
      </w:rPr>
      <w:t xml:space="preserve">ARTEVELDEHOGESCHOOL Campus </w:t>
    </w:r>
    <w:proofErr w:type="spellStart"/>
    <w:r w:rsidR="00613B2E" w:rsidRPr="00162E44">
      <w:rPr>
        <w:rFonts w:ascii="Calibri" w:hAnsi="Calibri"/>
        <w:color w:val="808080"/>
        <w:sz w:val="16"/>
        <w:szCs w:val="16"/>
        <w:lang w:val="nl-BE"/>
      </w:rPr>
      <w:t>Brusselsepoortstraat</w:t>
    </w:r>
    <w:proofErr w:type="spellEnd"/>
    <w:r w:rsidR="00613B2E" w:rsidRPr="00162E44">
      <w:rPr>
        <w:rFonts w:ascii="Calibri" w:hAnsi="Calibri"/>
        <w:color w:val="808080"/>
        <w:sz w:val="16"/>
        <w:szCs w:val="16"/>
        <w:lang w:val="nl-BE"/>
      </w:rPr>
      <w:t xml:space="preserve">, </w:t>
    </w:r>
    <w:proofErr w:type="spellStart"/>
    <w:r w:rsidR="00613B2E" w:rsidRPr="00162E44">
      <w:rPr>
        <w:rFonts w:ascii="Calibri" w:hAnsi="Calibri"/>
        <w:color w:val="808080"/>
        <w:sz w:val="16"/>
        <w:szCs w:val="16"/>
        <w:lang w:val="nl-BE"/>
      </w:rPr>
      <w:t>Brusselsepoortstraat</w:t>
    </w:r>
    <w:proofErr w:type="spellEnd"/>
    <w:r w:rsidR="00613B2E" w:rsidRPr="00162E44">
      <w:rPr>
        <w:rFonts w:ascii="Calibri" w:hAnsi="Calibri"/>
        <w:color w:val="808080"/>
        <w:sz w:val="16"/>
        <w:szCs w:val="16"/>
        <w:lang w:val="nl-BE"/>
      </w:rPr>
      <w:t xml:space="preserve"> 93 – 9000 Gent</w:t>
    </w:r>
  </w:p>
  <w:p w14:paraId="251698F1" w14:textId="62A886D4" w:rsidR="00613B2E" w:rsidRPr="00162E44" w:rsidRDefault="001A6B9D" w:rsidP="00640E9D">
    <w:pPr>
      <w:pStyle w:val="Koptekst"/>
      <w:rPr>
        <w:rFonts w:ascii="Calibri" w:hAnsi="Calibri"/>
        <w:color w:val="808080"/>
        <w:sz w:val="16"/>
        <w:szCs w:val="16"/>
        <w:lang w:val="nl-BE"/>
      </w:rPr>
    </w:pPr>
    <w:r>
      <w:rPr>
        <w:rFonts w:ascii="Calibri" w:hAnsi="Calibri"/>
        <w:color w:val="808080"/>
        <w:sz w:val="16"/>
        <w:szCs w:val="16"/>
        <w:lang w:val="nl-BE"/>
      </w:rPr>
      <w:t>Educatieve bachelor lager onderwijs</w:t>
    </w:r>
  </w:p>
  <w:p w14:paraId="6EF611A4" w14:textId="77777777" w:rsidR="00613B2E" w:rsidRPr="00640E9D" w:rsidRDefault="00613B2E" w:rsidP="00640E9D">
    <w:pPr>
      <w:pStyle w:val="Koptekst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853E6" w14:textId="77777777" w:rsidR="00613B2E" w:rsidRPr="00824892" w:rsidRDefault="00613B2E">
    <w:pPr>
      <w:pStyle w:val="Koptekst"/>
      <w:rPr>
        <w:color w:val="808080"/>
        <w:sz w:val="16"/>
        <w:szCs w:val="16"/>
        <w:lang w:val="nl-BE"/>
      </w:rPr>
    </w:pPr>
    <w:r w:rsidRPr="00824892">
      <w:rPr>
        <w:color w:val="808080"/>
        <w:sz w:val="16"/>
        <w:szCs w:val="16"/>
        <w:lang w:val="nl-BE"/>
      </w:rPr>
      <w:t xml:space="preserve">ARTEVELDEHOGESCHOOL Campus </w:t>
    </w:r>
    <w:proofErr w:type="spellStart"/>
    <w:r w:rsidRPr="00824892">
      <w:rPr>
        <w:color w:val="808080"/>
        <w:sz w:val="16"/>
        <w:szCs w:val="16"/>
        <w:lang w:val="nl-BE"/>
      </w:rPr>
      <w:t>Brusselsepoortstraat</w:t>
    </w:r>
    <w:proofErr w:type="spellEnd"/>
    <w:r w:rsidRPr="00824892">
      <w:rPr>
        <w:color w:val="808080"/>
        <w:sz w:val="16"/>
        <w:szCs w:val="16"/>
        <w:lang w:val="nl-BE"/>
      </w:rPr>
      <w:t xml:space="preserve">, </w:t>
    </w:r>
    <w:proofErr w:type="spellStart"/>
    <w:r w:rsidRPr="00824892">
      <w:rPr>
        <w:color w:val="808080"/>
        <w:sz w:val="16"/>
        <w:szCs w:val="16"/>
        <w:lang w:val="nl-BE"/>
      </w:rPr>
      <w:t>Brusselsepoortstraat</w:t>
    </w:r>
    <w:proofErr w:type="spellEnd"/>
    <w:r w:rsidRPr="00824892">
      <w:rPr>
        <w:color w:val="808080"/>
        <w:sz w:val="16"/>
        <w:szCs w:val="16"/>
        <w:lang w:val="nl-BE"/>
      </w:rPr>
      <w:t xml:space="preserve"> 93 – 9000 Gent</w:t>
    </w:r>
  </w:p>
  <w:p w14:paraId="05876B6F" w14:textId="77777777" w:rsidR="00613B2E" w:rsidRPr="00824892" w:rsidRDefault="00613B2E">
    <w:pPr>
      <w:pStyle w:val="Koptekst"/>
      <w:rPr>
        <w:color w:val="808080"/>
        <w:sz w:val="16"/>
        <w:szCs w:val="16"/>
        <w:lang w:val="nl-BE"/>
      </w:rPr>
    </w:pPr>
    <w:r w:rsidRPr="00824892">
      <w:rPr>
        <w:color w:val="808080"/>
        <w:sz w:val="16"/>
        <w:szCs w:val="16"/>
        <w:lang w:val="nl-BE"/>
      </w:rPr>
      <w:t>Bachelor in het ONDERWIJS: LAGER ONDERWIJS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639F6"/>
    <w:multiLevelType w:val="multilevel"/>
    <w:tmpl w:val="4A82EE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1F3202B"/>
    <w:multiLevelType w:val="hybridMultilevel"/>
    <w:tmpl w:val="5D60BF5C"/>
    <w:lvl w:ilvl="0" w:tplc="243A265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14FB8"/>
    <w:multiLevelType w:val="hybridMultilevel"/>
    <w:tmpl w:val="71F65CD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335E4"/>
    <w:multiLevelType w:val="hybridMultilevel"/>
    <w:tmpl w:val="43EAED6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CC3D10"/>
    <w:multiLevelType w:val="hybridMultilevel"/>
    <w:tmpl w:val="82FA51E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D557F1"/>
    <w:multiLevelType w:val="hybridMultilevel"/>
    <w:tmpl w:val="3C1096A2"/>
    <w:lvl w:ilvl="0" w:tplc="31945202">
      <w:start w:val="1"/>
      <w:numFmt w:val="bullet"/>
      <w:pStyle w:val="Opsomming"/>
      <w:lvlText w:val=""/>
      <w:lvlJc w:val="left"/>
      <w:pPr>
        <w:tabs>
          <w:tab w:val="num" w:pos="851"/>
        </w:tabs>
        <w:ind w:left="851" w:hanging="426"/>
      </w:pPr>
      <w:rPr>
        <w:rFonts w:ascii="Wingdings" w:hAnsi="Wingdings" w:cs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7FC2556"/>
    <w:multiLevelType w:val="hybridMultilevel"/>
    <w:tmpl w:val="27F677F2"/>
    <w:lvl w:ilvl="0" w:tplc="995266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C531F"/>
    <w:multiLevelType w:val="hybridMultilevel"/>
    <w:tmpl w:val="0874CC92"/>
    <w:lvl w:ilvl="0" w:tplc="6BC6F7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A70EEF"/>
    <w:multiLevelType w:val="hybridMultilevel"/>
    <w:tmpl w:val="1EFC1108"/>
    <w:lvl w:ilvl="0" w:tplc="F36648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654CC"/>
    <w:multiLevelType w:val="hybridMultilevel"/>
    <w:tmpl w:val="C020154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971313"/>
    <w:multiLevelType w:val="hybridMultilevel"/>
    <w:tmpl w:val="40789722"/>
    <w:lvl w:ilvl="0" w:tplc="71C06A0A">
      <w:start w:val="1"/>
      <w:numFmt w:val="decimal"/>
      <w:pStyle w:val="Fasetitel"/>
      <w:lvlText w:val="%1."/>
      <w:lvlJc w:val="left"/>
      <w:pPr>
        <w:tabs>
          <w:tab w:val="num" w:pos="360"/>
        </w:tabs>
        <w:ind w:left="360" w:hanging="360"/>
      </w:pPr>
      <w:rPr>
        <w:b/>
        <w:sz w:val="22"/>
      </w:rPr>
    </w:lvl>
    <w:lvl w:ilvl="1" w:tplc="0413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defaultTabStop w:val="709"/>
  <w:hyphenationZone w:val="425"/>
  <w:doNotHyphenateCaps/>
  <w:drawingGridHorizontalSpacing w:val="181"/>
  <w:drawingGridVerticalSpacing w:val="181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E9D"/>
    <w:rsid w:val="0000770E"/>
    <w:rsid w:val="000100B9"/>
    <w:rsid w:val="000151A9"/>
    <w:rsid w:val="0005332C"/>
    <w:rsid w:val="0005398A"/>
    <w:rsid w:val="00070596"/>
    <w:rsid w:val="00080FF6"/>
    <w:rsid w:val="000C3EE7"/>
    <w:rsid w:val="000D1537"/>
    <w:rsid w:val="000D2B3E"/>
    <w:rsid w:val="000D420F"/>
    <w:rsid w:val="000D72B3"/>
    <w:rsid w:val="000F1AB6"/>
    <w:rsid w:val="00101B7B"/>
    <w:rsid w:val="001137E0"/>
    <w:rsid w:val="001513CD"/>
    <w:rsid w:val="00161D3F"/>
    <w:rsid w:val="00165985"/>
    <w:rsid w:val="001713A8"/>
    <w:rsid w:val="00176175"/>
    <w:rsid w:val="0018513A"/>
    <w:rsid w:val="00185953"/>
    <w:rsid w:val="001A6B9D"/>
    <w:rsid w:val="001B2546"/>
    <w:rsid w:val="001B3357"/>
    <w:rsid w:val="001B6090"/>
    <w:rsid w:val="001C1634"/>
    <w:rsid w:val="001C4D0C"/>
    <w:rsid w:val="001D1B49"/>
    <w:rsid w:val="001D2C5D"/>
    <w:rsid w:val="002072F1"/>
    <w:rsid w:val="00211C79"/>
    <w:rsid w:val="00212364"/>
    <w:rsid w:val="0024453A"/>
    <w:rsid w:val="00262F73"/>
    <w:rsid w:val="002641DE"/>
    <w:rsid w:val="00280150"/>
    <w:rsid w:val="002861A1"/>
    <w:rsid w:val="00291D62"/>
    <w:rsid w:val="002C35AE"/>
    <w:rsid w:val="002C4B47"/>
    <w:rsid w:val="002D1382"/>
    <w:rsid w:val="002D48B5"/>
    <w:rsid w:val="002D6E0C"/>
    <w:rsid w:val="002E09CE"/>
    <w:rsid w:val="002F0772"/>
    <w:rsid w:val="00316124"/>
    <w:rsid w:val="003207B2"/>
    <w:rsid w:val="00325251"/>
    <w:rsid w:val="0033438E"/>
    <w:rsid w:val="00364F58"/>
    <w:rsid w:val="0036501B"/>
    <w:rsid w:val="00380229"/>
    <w:rsid w:val="00391A36"/>
    <w:rsid w:val="003B0D56"/>
    <w:rsid w:val="003B468F"/>
    <w:rsid w:val="003B6654"/>
    <w:rsid w:val="003C0FF3"/>
    <w:rsid w:val="003C4156"/>
    <w:rsid w:val="003E1549"/>
    <w:rsid w:val="003E3D8E"/>
    <w:rsid w:val="003E4CC3"/>
    <w:rsid w:val="003E59F8"/>
    <w:rsid w:val="003E7DAA"/>
    <w:rsid w:val="003F016F"/>
    <w:rsid w:val="00410FB6"/>
    <w:rsid w:val="004300AE"/>
    <w:rsid w:val="004322A6"/>
    <w:rsid w:val="004325FF"/>
    <w:rsid w:val="00447B2C"/>
    <w:rsid w:val="004501A3"/>
    <w:rsid w:val="004501E5"/>
    <w:rsid w:val="00455B99"/>
    <w:rsid w:val="00497564"/>
    <w:rsid w:val="004C0F07"/>
    <w:rsid w:val="005447CE"/>
    <w:rsid w:val="005A5E7E"/>
    <w:rsid w:val="005B1229"/>
    <w:rsid w:val="005B26E0"/>
    <w:rsid w:val="005C1139"/>
    <w:rsid w:val="005C371D"/>
    <w:rsid w:val="005D4F5A"/>
    <w:rsid w:val="005D7F4F"/>
    <w:rsid w:val="005E25F1"/>
    <w:rsid w:val="005E743D"/>
    <w:rsid w:val="006058FE"/>
    <w:rsid w:val="00613B2E"/>
    <w:rsid w:val="00613BD6"/>
    <w:rsid w:val="00620CD1"/>
    <w:rsid w:val="006304D3"/>
    <w:rsid w:val="00637087"/>
    <w:rsid w:val="00640E9D"/>
    <w:rsid w:val="006671B5"/>
    <w:rsid w:val="00680BA2"/>
    <w:rsid w:val="006961AA"/>
    <w:rsid w:val="00696BF6"/>
    <w:rsid w:val="006B3BF1"/>
    <w:rsid w:val="006C0E6F"/>
    <w:rsid w:val="006D1DC0"/>
    <w:rsid w:val="006E177B"/>
    <w:rsid w:val="006F32CF"/>
    <w:rsid w:val="006F45CF"/>
    <w:rsid w:val="00702252"/>
    <w:rsid w:val="00707EB0"/>
    <w:rsid w:val="00726E39"/>
    <w:rsid w:val="007424AE"/>
    <w:rsid w:val="007660FC"/>
    <w:rsid w:val="00783451"/>
    <w:rsid w:val="00786F24"/>
    <w:rsid w:val="00797385"/>
    <w:rsid w:val="007A20D4"/>
    <w:rsid w:val="007A296C"/>
    <w:rsid w:val="007A7365"/>
    <w:rsid w:val="007A7B38"/>
    <w:rsid w:val="007B08BA"/>
    <w:rsid w:val="007B7185"/>
    <w:rsid w:val="007C1DFA"/>
    <w:rsid w:val="007C57DE"/>
    <w:rsid w:val="007D2E43"/>
    <w:rsid w:val="007F5C90"/>
    <w:rsid w:val="007F7890"/>
    <w:rsid w:val="00810B87"/>
    <w:rsid w:val="00824892"/>
    <w:rsid w:val="0083065F"/>
    <w:rsid w:val="00834EE6"/>
    <w:rsid w:val="0084790C"/>
    <w:rsid w:val="00863307"/>
    <w:rsid w:val="00863F2B"/>
    <w:rsid w:val="00863F5B"/>
    <w:rsid w:val="00873AE6"/>
    <w:rsid w:val="00884E78"/>
    <w:rsid w:val="00886DDE"/>
    <w:rsid w:val="00897698"/>
    <w:rsid w:val="008A3A57"/>
    <w:rsid w:val="00925BCD"/>
    <w:rsid w:val="00935BC9"/>
    <w:rsid w:val="009368D6"/>
    <w:rsid w:val="0094194B"/>
    <w:rsid w:val="00946D68"/>
    <w:rsid w:val="0096275D"/>
    <w:rsid w:val="00983B19"/>
    <w:rsid w:val="00996F7D"/>
    <w:rsid w:val="009D3ADB"/>
    <w:rsid w:val="009D5BC1"/>
    <w:rsid w:val="009E694D"/>
    <w:rsid w:val="009F1C36"/>
    <w:rsid w:val="009F6B30"/>
    <w:rsid w:val="00A04C12"/>
    <w:rsid w:val="00A06CE3"/>
    <w:rsid w:val="00A201D7"/>
    <w:rsid w:val="00A3425E"/>
    <w:rsid w:val="00A50F76"/>
    <w:rsid w:val="00A51861"/>
    <w:rsid w:val="00A62402"/>
    <w:rsid w:val="00A72EDE"/>
    <w:rsid w:val="00A76159"/>
    <w:rsid w:val="00A827A8"/>
    <w:rsid w:val="00A97BCE"/>
    <w:rsid w:val="00AB0461"/>
    <w:rsid w:val="00AB0E2A"/>
    <w:rsid w:val="00AB515E"/>
    <w:rsid w:val="00AB5CDD"/>
    <w:rsid w:val="00AE584B"/>
    <w:rsid w:val="00B14CF3"/>
    <w:rsid w:val="00B17A9A"/>
    <w:rsid w:val="00B3165D"/>
    <w:rsid w:val="00B43F83"/>
    <w:rsid w:val="00B56498"/>
    <w:rsid w:val="00B64432"/>
    <w:rsid w:val="00B65749"/>
    <w:rsid w:val="00B67D55"/>
    <w:rsid w:val="00B67E38"/>
    <w:rsid w:val="00B7421A"/>
    <w:rsid w:val="00B7700E"/>
    <w:rsid w:val="00B91D3D"/>
    <w:rsid w:val="00B97C4D"/>
    <w:rsid w:val="00BA1AE6"/>
    <w:rsid w:val="00BB201C"/>
    <w:rsid w:val="00BB3C45"/>
    <w:rsid w:val="00BB53A1"/>
    <w:rsid w:val="00BC76D4"/>
    <w:rsid w:val="00BD4F62"/>
    <w:rsid w:val="00BF42B0"/>
    <w:rsid w:val="00C03DC6"/>
    <w:rsid w:val="00C050C6"/>
    <w:rsid w:val="00C0677D"/>
    <w:rsid w:val="00C07FAA"/>
    <w:rsid w:val="00C327E7"/>
    <w:rsid w:val="00C40897"/>
    <w:rsid w:val="00C563AC"/>
    <w:rsid w:val="00C60E15"/>
    <w:rsid w:val="00C73125"/>
    <w:rsid w:val="00C745DB"/>
    <w:rsid w:val="00C7756B"/>
    <w:rsid w:val="00C874EF"/>
    <w:rsid w:val="00C917B3"/>
    <w:rsid w:val="00CA622B"/>
    <w:rsid w:val="00CB0030"/>
    <w:rsid w:val="00CB7BA4"/>
    <w:rsid w:val="00CD183D"/>
    <w:rsid w:val="00CD671F"/>
    <w:rsid w:val="00CE6E22"/>
    <w:rsid w:val="00CF4665"/>
    <w:rsid w:val="00D12B86"/>
    <w:rsid w:val="00D31058"/>
    <w:rsid w:val="00D4170D"/>
    <w:rsid w:val="00D44EA5"/>
    <w:rsid w:val="00D74312"/>
    <w:rsid w:val="00D878FD"/>
    <w:rsid w:val="00D87DE7"/>
    <w:rsid w:val="00DA6A3F"/>
    <w:rsid w:val="00DB77C5"/>
    <w:rsid w:val="00DC4F86"/>
    <w:rsid w:val="00E119CF"/>
    <w:rsid w:val="00E21CF4"/>
    <w:rsid w:val="00E40E22"/>
    <w:rsid w:val="00E61126"/>
    <w:rsid w:val="00E87C16"/>
    <w:rsid w:val="00EB4E6B"/>
    <w:rsid w:val="00EC0BDD"/>
    <w:rsid w:val="00EC615F"/>
    <w:rsid w:val="00EF2486"/>
    <w:rsid w:val="00EF3168"/>
    <w:rsid w:val="00F011C3"/>
    <w:rsid w:val="00F067E9"/>
    <w:rsid w:val="00F127F7"/>
    <w:rsid w:val="00F21591"/>
    <w:rsid w:val="00F40C4D"/>
    <w:rsid w:val="00F40FBC"/>
    <w:rsid w:val="00F4403B"/>
    <w:rsid w:val="00F61617"/>
    <w:rsid w:val="00F76D22"/>
    <w:rsid w:val="00F95C2D"/>
    <w:rsid w:val="00FA753B"/>
    <w:rsid w:val="00FB696C"/>
    <w:rsid w:val="00FD415A"/>
    <w:rsid w:val="00FE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42AA7"/>
  <w15:docId w15:val="{3A12312E-1369-234F-A432-E320C081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34EE6"/>
    <w:rPr>
      <w:rFonts w:asciiTheme="minorHAnsi" w:hAnsiTheme="minorHAnsi" w:cs="Verdana"/>
      <w:sz w:val="22"/>
      <w:szCs w:val="18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7C1DFA"/>
    <w:pPr>
      <w:keepNext/>
      <w:spacing w:before="60" w:after="60" w:line="288" w:lineRule="auto"/>
      <w:outlineLvl w:val="0"/>
    </w:pPr>
    <w:rPr>
      <w:b/>
      <w:bCs/>
      <w:lang w:val="nl-BE"/>
    </w:rPr>
  </w:style>
  <w:style w:type="paragraph" w:styleId="Kop2">
    <w:name w:val="heading 2"/>
    <w:basedOn w:val="Standaard"/>
    <w:next w:val="Standaard"/>
    <w:link w:val="Kop2Char"/>
    <w:uiPriority w:val="99"/>
    <w:qFormat/>
    <w:rsid w:val="007C1DFA"/>
    <w:pPr>
      <w:keepNext/>
      <w:tabs>
        <w:tab w:val="left" w:pos="1134"/>
      </w:tabs>
      <w:spacing w:before="60" w:after="60" w:line="288" w:lineRule="auto"/>
      <w:ind w:left="1134" w:hanging="1134"/>
      <w:outlineLvl w:val="1"/>
    </w:pPr>
    <w:rPr>
      <w:b/>
      <w:bCs/>
      <w:lang w:val="nl-BE"/>
    </w:rPr>
  </w:style>
  <w:style w:type="paragraph" w:styleId="Kop3">
    <w:name w:val="heading 3"/>
    <w:basedOn w:val="Standaard"/>
    <w:next w:val="Standaard"/>
    <w:link w:val="Kop3Char"/>
    <w:uiPriority w:val="99"/>
    <w:qFormat/>
    <w:rsid w:val="007C1DFA"/>
    <w:pPr>
      <w:keepNext/>
      <w:tabs>
        <w:tab w:val="left" w:pos="1134"/>
      </w:tabs>
      <w:spacing w:before="60" w:after="60" w:line="288" w:lineRule="auto"/>
      <w:ind w:left="1134" w:hanging="1134"/>
      <w:outlineLvl w:val="2"/>
    </w:pPr>
    <w:rPr>
      <w:b/>
      <w:bCs/>
      <w:szCs w:val="22"/>
      <w:lang w:val="nl-BE"/>
    </w:rPr>
  </w:style>
  <w:style w:type="paragraph" w:styleId="Kop4">
    <w:name w:val="heading 4"/>
    <w:basedOn w:val="Standaard"/>
    <w:next w:val="Standaard"/>
    <w:link w:val="Kop4Char"/>
    <w:uiPriority w:val="99"/>
    <w:qFormat/>
    <w:rsid w:val="007C1DFA"/>
    <w:pPr>
      <w:keepNext/>
      <w:tabs>
        <w:tab w:val="left" w:pos="2268"/>
      </w:tabs>
      <w:spacing w:before="60" w:after="60"/>
      <w:ind w:left="2268" w:hanging="2268"/>
      <w:outlineLvl w:val="3"/>
    </w:pPr>
    <w:rPr>
      <w:b/>
      <w:bCs/>
      <w:lang w:val="nl-BE"/>
    </w:rPr>
  </w:style>
  <w:style w:type="paragraph" w:styleId="Kop5">
    <w:name w:val="heading 5"/>
    <w:basedOn w:val="Standaard"/>
    <w:next w:val="Standaard"/>
    <w:link w:val="Kop5Char"/>
    <w:uiPriority w:val="99"/>
    <w:qFormat/>
    <w:rsid w:val="007C1DFA"/>
    <w:pPr>
      <w:keepNext/>
      <w:spacing w:before="60" w:after="60"/>
      <w:jc w:val="center"/>
      <w:outlineLvl w:val="4"/>
    </w:pPr>
    <w:rPr>
      <w:b/>
      <w:bCs/>
      <w:caps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9"/>
    <w:locked/>
    <w:rsid w:val="00886DDE"/>
    <w:rPr>
      <w:rFonts w:ascii="Cambria" w:hAnsi="Cambria" w:cs="Cambria"/>
      <w:b/>
      <w:bCs/>
      <w:kern w:val="32"/>
      <w:sz w:val="32"/>
      <w:szCs w:val="32"/>
      <w:lang w:val="nl-NL" w:eastAsia="nl-NL"/>
    </w:rPr>
  </w:style>
  <w:style w:type="character" w:customStyle="1" w:styleId="Kop2Char">
    <w:name w:val="Kop 2 Char"/>
    <w:link w:val="Kop2"/>
    <w:uiPriority w:val="99"/>
    <w:semiHidden/>
    <w:locked/>
    <w:rsid w:val="00886DDE"/>
    <w:rPr>
      <w:rFonts w:ascii="Cambria" w:hAnsi="Cambria" w:cs="Cambria"/>
      <w:b/>
      <w:bCs/>
      <w:i/>
      <w:iCs/>
      <w:sz w:val="28"/>
      <w:szCs w:val="28"/>
      <w:lang w:val="nl-NL" w:eastAsia="nl-NL"/>
    </w:rPr>
  </w:style>
  <w:style w:type="character" w:customStyle="1" w:styleId="Kop3Char">
    <w:name w:val="Kop 3 Char"/>
    <w:link w:val="Kop3"/>
    <w:uiPriority w:val="99"/>
    <w:semiHidden/>
    <w:locked/>
    <w:rsid w:val="00886DDE"/>
    <w:rPr>
      <w:rFonts w:ascii="Cambria" w:hAnsi="Cambria" w:cs="Cambria"/>
      <w:b/>
      <w:bCs/>
      <w:sz w:val="26"/>
      <w:szCs w:val="26"/>
      <w:lang w:val="nl-NL" w:eastAsia="nl-NL"/>
    </w:rPr>
  </w:style>
  <w:style w:type="character" w:customStyle="1" w:styleId="Kop4Char">
    <w:name w:val="Kop 4 Char"/>
    <w:link w:val="Kop4"/>
    <w:uiPriority w:val="99"/>
    <w:semiHidden/>
    <w:locked/>
    <w:rsid w:val="00886DDE"/>
    <w:rPr>
      <w:rFonts w:ascii="Calibri" w:hAnsi="Calibri" w:cs="Calibri"/>
      <w:b/>
      <w:bCs/>
      <w:sz w:val="28"/>
      <w:szCs w:val="28"/>
      <w:lang w:val="nl-NL" w:eastAsia="nl-NL"/>
    </w:rPr>
  </w:style>
  <w:style w:type="character" w:customStyle="1" w:styleId="Kop5Char">
    <w:name w:val="Kop 5 Char"/>
    <w:link w:val="Kop5"/>
    <w:uiPriority w:val="99"/>
    <w:semiHidden/>
    <w:locked/>
    <w:rsid w:val="00886DDE"/>
    <w:rPr>
      <w:rFonts w:ascii="Calibri" w:hAnsi="Calibri" w:cs="Calibri"/>
      <w:b/>
      <w:bCs/>
      <w:i/>
      <w:iCs/>
      <w:sz w:val="26"/>
      <w:szCs w:val="26"/>
      <w:lang w:val="nl-NL" w:eastAsia="nl-NL"/>
    </w:rPr>
  </w:style>
  <w:style w:type="paragraph" w:styleId="Plattetekst">
    <w:name w:val="Body Text"/>
    <w:basedOn w:val="Standaard"/>
    <w:link w:val="PlattetekstChar"/>
    <w:uiPriority w:val="99"/>
    <w:rsid w:val="007C1DFA"/>
    <w:pPr>
      <w:spacing w:before="60" w:after="60" w:line="288" w:lineRule="auto"/>
    </w:pPr>
    <w:rPr>
      <w:lang w:val="nl-BE"/>
    </w:rPr>
  </w:style>
  <w:style w:type="character" w:customStyle="1" w:styleId="PlattetekstChar">
    <w:name w:val="Platte tekst Char"/>
    <w:link w:val="Plattetekst"/>
    <w:uiPriority w:val="99"/>
    <w:semiHidden/>
    <w:locked/>
    <w:rsid w:val="00886DDE"/>
    <w:rPr>
      <w:rFonts w:ascii="Verdana" w:hAnsi="Verdana" w:cs="Verdana"/>
      <w:sz w:val="18"/>
      <w:szCs w:val="18"/>
      <w:lang w:val="nl-NL" w:eastAsia="nl-NL"/>
    </w:rPr>
  </w:style>
  <w:style w:type="character" w:styleId="Hyperlink">
    <w:name w:val="Hyperlink"/>
    <w:uiPriority w:val="99"/>
    <w:rsid w:val="007C1DFA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rsid w:val="007C1DF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locked/>
    <w:rsid w:val="00886DDE"/>
    <w:rPr>
      <w:rFonts w:ascii="Verdana" w:hAnsi="Verdana" w:cs="Verdana"/>
      <w:sz w:val="18"/>
      <w:szCs w:val="18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7C1D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locked/>
    <w:rsid w:val="00886DDE"/>
    <w:rPr>
      <w:rFonts w:ascii="Verdana" w:hAnsi="Verdana" w:cs="Verdana"/>
      <w:sz w:val="18"/>
      <w:szCs w:val="18"/>
      <w:lang w:val="nl-NL" w:eastAsia="nl-NL"/>
    </w:rPr>
  </w:style>
  <w:style w:type="character" w:styleId="Paginanummer">
    <w:name w:val="page number"/>
    <w:basedOn w:val="Standaardalinea-lettertype"/>
    <w:uiPriority w:val="99"/>
    <w:rsid w:val="007C1DFA"/>
  </w:style>
  <w:style w:type="paragraph" w:styleId="Plattetekst2">
    <w:name w:val="Body Text 2"/>
    <w:basedOn w:val="Standaard"/>
    <w:link w:val="Plattetekst2Char"/>
    <w:uiPriority w:val="99"/>
    <w:rsid w:val="007C1DFA"/>
    <w:pPr>
      <w:spacing w:before="60" w:after="60" w:line="288" w:lineRule="auto"/>
    </w:pPr>
    <w:rPr>
      <w:b/>
      <w:bCs/>
      <w:lang w:val="nl-BE"/>
    </w:rPr>
  </w:style>
  <w:style w:type="character" w:customStyle="1" w:styleId="Plattetekst2Char">
    <w:name w:val="Platte tekst 2 Char"/>
    <w:link w:val="Plattetekst2"/>
    <w:uiPriority w:val="99"/>
    <w:semiHidden/>
    <w:locked/>
    <w:rsid w:val="00886DDE"/>
    <w:rPr>
      <w:rFonts w:ascii="Verdana" w:hAnsi="Verdana" w:cs="Verdana"/>
      <w:sz w:val="18"/>
      <w:szCs w:val="18"/>
      <w:lang w:val="nl-NL" w:eastAsia="nl-NL"/>
    </w:rPr>
  </w:style>
  <w:style w:type="character" w:styleId="GevolgdeHyperlink">
    <w:name w:val="FollowedHyperlink"/>
    <w:uiPriority w:val="99"/>
    <w:rsid w:val="007C1DFA"/>
    <w:rPr>
      <w:color w:val="800080"/>
      <w:u w:val="single"/>
    </w:rPr>
  </w:style>
  <w:style w:type="paragraph" w:customStyle="1" w:styleId="naamstudent">
    <w:name w:val="naam student"/>
    <w:basedOn w:val="Standaard"/>
    <w:uiPriority w:val="99"/>
    <w:rsid w:val="007C1DFA"/>
    <w:rPr>
      <w:lang w:val="nl-BE"/>
    </w:rPr>
  </w:style>
  <w:style w:type="paragraph" w:customStyle="1" w:styleId="Fasetitel">
    <w:name w:val="Fasetitel"/>
    <w:basedOn w:val="Standaard"/>
    <w:next w:val="Standaardinspringing"/>
    <w:uiPriority w:val="99"/>
    <w:rsid w:val="007C1DFA"/>
    <w:pPr>
      <w:numPr>
        <w:numId w:val="2"/>
      </w:numPr>
    </w:pPr>
    <w:rPr>
      <w:b/>
      <w:bCs/>
      <w:lang w:val="nl-BE"/>
    </w:rPr>
  </w:style>
  <w:style w:type="paragraph" w:styleId="Standaardinspringing">
    <w:name w:val="Normal Indent"/>
    <w:basedOn w:val="Standaard"/>
    <w:uiPriority w:val="99"/>
    <w:rsid w:val="007C1DFA"/>
    <w:pPr>
      <w:ind w:left="426"/>
    </w:pPr>
    <w:rPr>
      <w:lang w:val="nl-BE"/>
    </w:rPr>
  </w:style>
  <w:style w:type="paragraph" w:customStyle="1" w:styleId="Opsomming">
    <w:name w:val="Opsomming"/>
    <w:basedOn w:val="Standaard"/>
    <w:uiPriority w:val="99"/>
    <w:rsid w:val="007C1DFA"/>
    <w:pPr>
      <w:numPr>
        <w:numId w:val="1"/>
      </w:numPr>
      <w:tabs>
        <w:tab w:val="clear" w:pos="851"/>
        <w:tab w:val="num" w:pos="497"/>
      </w:tabs>
      <w:ind w:left="497"/>
    </w:pPr>
    <w:rPr>
      <w:lang w:val="nl-BE"/>
    </w:rPr>
  </w:style>
  <w:style w:type="paragraph" w:styleId="Ballontekst">
    <w:name w:val="Balloon Text"/>
    <w:basedOn w:val="Standaard"/>
    <w:link w:val="BallontekstChar"/>
    <w:uiPriority w:val="99"/>
    <w:semiHidden/>
    <w:rsid w:val="00447B2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locked/>
    <w:rsid w:val="00447B2C"/>
    <w:rPr>
      <w:rFonts w:ascii="Tahoma" w:hAnsi="Tahoma" w:cs="Tahoma"/>
      <w:sz w:val="16"/>
      <w:szCs w:val="16"/>
      <w:lang w:val="nl-NL" w:eastAsia="nl-NL"/>
    </w:rPr>
  </w:style>
  <w:style w:type="character" w:styleId="Tekstvantijdelijkeaanduiding">
    <w:name w:val="Placeholder Text"/>
    <w:uiPriority w:val="99"/>
    <w:semiHidden/>
    <w:rsid w:val="00B56498"/>
    <w:rPr>
      <w:color w:val="808080"/>
    </w:rPr>
  </w:style>
  <w:style w:type="paragraph" w:styleId="Normaalweb">
    <w:name w:val="Normal (Web)"/>
    <w:basedOn w:val="Standaard"/>
    <w:uiPriority w:val="99"/>
    <w:unhideWhenUsed/>
    <w:rsid w:val="0005398A"/>
    <w:rPr>
      <w:rFonts w:ascii="Times New Roman" w:eastAsia="Calibri" w:hAnsi="Times New Roman" w:cs="Times New Roman"/>
      <w:sz w:val="24"/>
      <w:szCs w:val="24"/>
      <w:lang w:val="nl-BE" w:eastAsia="nl-BE"/>
    </w:rPr>
  </w:style>
  <w:style w:type="character" w:styleId="Zwaar">
    <w:name w:val="Strong"/>
    <w:uiPriority w:val="22"/>
    <w:qFormat/>
    <w:locked/>
    <w:rsid w:val="0005398A"/>
    <w:rPr>
      <w:b/>
      <w:bCs/>
    </w:rPr>
  </w:style>
  <w:style w:type="table" w:styleId="Tabelraster">
    <w:name w:val="Table Grid"/>
    <w:basedOn w:val="Standaardtabel"/>
    <w:locked/>
    <w:rsid w:val="003E1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iPriority w:val="99"/>
    <w:semiHidden/>
    <w:unhideWhenUsed/>
    <w:rsid w:val="00863F2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63F2B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863F2B"/>
    <w:rPr>
      <w:rFonts w:ascii="Verdana" w:hAnsi="Verdana" w:cs="Verdana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3F2B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863F2B"/>
    <w:rPr>
      <w:rFonts w:ascii="Verdana" w:hAnsi="Verdana" w:cs="Verdana"/>
      <w:b/>
      <w:bCs/>
      <w:lang w:val="nl-NL" w:eastAsia="nl-NL"/>
    </w:rPr>
  </w:style>
  <w:style w:type="paragraph" w:styleId="Lijstalinea">
    <w:name w:val="List Paragraph"/>
    <w:basedOn w:val="Standaard"/>
    <w:uiPriority w:val="34"/>
    <w:qFormat/>
    <w:rsid w:val="00824892"/>
    <w:pPr>
      <w:ind w:left="708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101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resenter10.prowise.com/share/resource/JlSgG2vVWIcFlL0ABum2kIBLgfEhWXipJBWaCS6jkiyW59hF4TGnmS9S8MAeutTE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docs.google.com/forms/d/e/1FAIpQLSchmytgRV89am192D5mVQtsGpKZwq67giBNMIrQ4OX9stXQTw/viewform?usp=sf_li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n%20Desmet\Documents\LVBformulier2015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34EFC-4075-154E-97CD-4398D805B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LVBformulier2015</Template>
  <TotalTime>182</TotalTime>
  <Pages>6</Pages>
  <Words>1277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LVBformulier OLO</vt:lpstr>
    </vt:vector>
  </TitlesOfParts>
  <Company>prive</Company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LVBformulier OLO</dc:title>
  <dc:creator>Lien Desmet</dc:creator>
  <cp:keywords>OLO; LVB</cp:keywords>
  <cp:lastModifiedBy>Romy Singh</cp:lastModifiedBy>
  <cp:revision>83</cp:revision>
  <cp:lastPrinted>2006-09-04T16:03:00Z</cp:lastPrinted>
  <dcterms:created xsi:type="dcterms:W3CDTF">2019-10-10T07:16:00Z</dcterms:created>
  <dcterms:modified xsi:type="dcterms:W3CDTF">2020-11-27T15:57:00Z</dcterms:modified>
  <cp:category>Arteveldehs</cp:category>
</cp:coreProperties>
</file>