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A50F76" w:rsidRDefault="00A50F76" w14:paraId="1D95B9BE" w14:textId="77777777"/>
    <w:tbl>
      <w:tblPr>
        <w:tblW w:w="0" w:type="auto"/>
        <w:tblInd w:w="-68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4" w:space="0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1769"/>
        <w:gridCol w:w="3677"/>
        <w:gridCol w:w="703"/>
        <w:gridCol w:w="712"/>
        <w:gridCol w:w="1275"/>
        <w:gridCol w:w="992"/>
      </w:tblGrid>
      <w:tr w:rsidRPr="00824892" w:rsidR="007B7185" w:rsidTr="00262F73" w14:paraId="4432FF00" w14:textId="77777777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:rsidRPr="00824892" w:rsidR="007B7185" w:rsidP="00824892" w:rsidRDefault="007B7185" w14:paraId="14036A32" w14:textId="65005C10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Naam student</w:t>
            </w:r>
            <w:r w:rsidR="00D87DE7">
              <w:rPr>
                <w:b/>
                <w:szCs w:val="22"/>
              </w:rPr>
              <w:t>:</w:t>
            </w:r>
          </w:p>
        </w:tc>
        <w:tc>
          <w:tcPr>
            <w:tcW w:w="510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24892" w:rsidR="007B7185" w:rsidP="00824892" w:rsidRDefault="001C38EA" w14:paraId="620DAE2B" w14:textId="696B05DE">
            <w:pPr>
              <w:rPr>
                <w:szCs w:val="22"/>
              </w:rPr>
            </w:pPr>
            <w:r>
              <w:rPr>
                <w:szCs w:val="22"/>
              </w:rPr>
              <w:t>Romy Singh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:rsidRPr="00824892" w:rsidR="007B7185" w:rsidP="00824892" w:rsidRDefault="007B7185" w14:paraId="41DF95B1" w14:textId="77777777">
            <w:pPr>
              <w:rPr>
                <w:b/>
                <w:bCs/>
                <w:szCs w:val="22"/>
                <w:lang w:val="nl-BE"/>
              </w:rPr>
            </w:pPr>
            <w:r w:rsidRPr="00824892">
              <w:rPr>
                <w:b/>
                <w:bCs/>
                <w:szCs w:val="22"/>
                <w:lang w:val="nl-BE"/>
              </w:rPr>
              <w:t xml:space="preserve">Leergroep 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24892" w:rsidR="007B7185" w:rsidP="00824892" w:rsidRDefault="007B7185" w14:paraId="397E7A9F" w14:textId="370F4994">
            <w:pPr>
              <w:rPr>
                <w:szCs w:val="22"/>
                <w:lang w:val="nl-BE"/>
              </w:rPr>
            </w:pPr>
            <w:r w:rsidRPr="00824892">
              <w:rPr>
                <w:szCs w:val="22"/>
                <w:lang w:val="nl-BE"/>
              </w:rPr>
              <w:t>OLO</w:t>
            </w:r>
            <w:r w:rsidR="001C38EA">
              <w:rPr>
                <w:szCs w:val="22"/>
                <w:lang w:val="nl-BE"/>
              </w:rPr>
              <w:t>2D2</w:t>
            </w:r>
          </w:p>
        </w:tc>
      </w:tr>
      <w:tr w:rsidRPr="00824892" w:rsidR="007B7185" w:rsidTr="00262F73" w14:paraId="54231B2C" w14:textId="77777777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:rsidRPr="00824892" w:rsidR="007B7185" w:rsidP="00824892" w:rsidRDefault="007B7185" w14:paraId="736D89A6" w14:textId="77777777">
            <w:pPr>
              <w:rPr>
                <w:b/>
                <w:szCs w:val="22"/>
                <w:lang w:val="nl-BE"/>
              </w:rPr>
            </w:pPr>
            <w:r w:rsidRPr="00824892">
              <w:rPr>
                <w:b/>
                <w:szCs w:val="22"/>
                <w:lang w:val="nl-BE"/>
              </w:rPr>
              <w:t>Naam mentor</w:t>
            </w:r>
            <w:r w:rsidRPr="00824892" w:rsidR="00EF3168">
              <w:rPr>
                <w:b/>
                <w:szCs w:val="22"/>
                <w:lang w:val="nl-BE"/>
              </w:rPr>
              <w:t>:</w:t>
            </w:r>
            <w:r w:rsidRPr="00824892">
              <w:rPr>
                <w:b/>
                <w:szCs w:val="22"/>
                <w:lang w:val="nl-BE"/>
              </w:rPr>
              <w:t xml:space="preserve"> </w:t>
            </w:r>
          </w:p>
        </w:tc>
        <w:tc>
          <w:tcPr>
            <w:tcW w:w="36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24892" w:rsidR="007B7185" w:rsidP="00824892" w:rsidRDefault="001C38EA" w14:paraId="4C469FAA" w14:textId="16502669">
            <w:p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 xml:space="preserve">Brecht </w:t>
            </w:r>
            <w:proofErr w:type="spellStart"/>
            <w:r>
              <w:rPr>
                <w:szCs w:val="22"/>
                <w:lang w:val="nl-BE"/>
              </w:rPr>
              <w:t>Lapere</w:t>
            </w:r>
            <w:proofErr w:type="spellEnd"/>
          </w:p>
        </w:tc>
        <w:tc>
          <w:tcPr>
            <w:tcW w:w="7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:rsidRPr="00824892" w:rsidR="007B7185" w:rsidP="00824892" w:rsidRDefault="007B7185" w14:paraId="4C68080F" w14:textId="77777777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Klas</w:t>
            </w:r>
          </w:p>
        </w:tc>
        <w:tc>
          <w:tcPr>
            <w:tcW w:w="7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24892" w:rsidR="007B7185" w:rsidP="00824892" w:rsidRDefault="001C38EA" w14:paraId="4E0A1658" w14:textId="39D49894">
            <w:p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6A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:rsidRPr="00824892" w:rsidR="007B7185" w:rsidP="00824892" w:rsidRDefault="007B7185" w14:paraId="74080136" w14:textId="77777777">
            <w:pPr>
              <w:rPr>
                <w:b/>
                <w:bCs/>
                <w:szCs w:val="22"/>
                <w:lang w:val="nl-BE"/>
              </w:rPr>
            </w:pPr>
            <w:r w:rsidRPr="00824892">
              <w:rPr>
                <w:b/>
                <w:bCs/>
                <w:szCs w:val="22"/>
                <w:lang w:val="nl-BE"/>
              </w:rPr>
              <w:t>Aantal lln.</w:t>
            </w:r>
            <w:r w:rsidRPr="00824892" w:rsidR="00EF3168">
              <w:rPr>
                <w:b/>
                <w:bCs/>
                <w:szCs w:val="22"/>
                <w:lang w:val="nl-BE"/>
              </w:rPr>
              <w:t>: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24892" w:rsidR="007B7185" w:rsidP="00824892" w:rsidRDefault="001C38EA" w14:paraId="72236D40" w14:textId="6D1699F9">
            <w:p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22</w:t>
            </w:r>
          </w:p>
        </w:tc>
      </w:tr>
      <w:tr w:rsidRPr="00824892" w:rsidR="007B7185" w:rsidTr="00262F73" w14:paraId="1DF13E2C" w14:textId="77777777">
        <w:tc>
          <w:tcPr>
            <w:tcW w:w="17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  <w:vAlign w:val="center"/>
          </w:tcPr>
          <w:p w:rsidRPr="00824892" w:rsidR="007B7185" w:rsidP="00824892" w:rsidRDefault="007B7185" w14:paraId="61D6489D" w14:textId="77777777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School</w:t>
            </w:r>
            <w:r w:rsidRPr="00824892" w:rsidR="00EF3168">
              <w:rPr>
                <w:b/>
                <w:szCs w:val="22"/>
              </w:rPr>
              <w:t>:</w:t>
            </w:r>
            <w:r w:rsidRPr="00824892">
              <w:rPr>
                <w:b/>
                <w:szCs w:val="22"/>
              </w:rPr>
              <w:t xml:space="preserve"> </w:t>
            </w:r>
          </w:p>
        </w:tc>
        <w:tc>
          <w:tcPr>
            <w:tcW w:w="73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:rsidRPr="00824892" w:rsidR="007B7185" w:rsidP="00824892" w:rsidRDefault="001C38EA" w14:paraId="74ACA2DF" w14:textId="1D2DAA98">
            <w:p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OLGO Oostende</w:t>
            </w:r>
          </w:p>
        </w:tc>
      </w:tr>
    </w:tbl>
    <w:p w:rsidRPr="00C0677D" w:rsidR="007B7185" w:rsidRDefault="007B7185" w14:paraId="4AEAECE2" w14:textId="77777777">
      <w:pPr>
        <w:pStyle w:val="Koptekst"/>
        <w:tabs>
          <w:tab w:val="clear" w:pos="4536"/>
          <w:tab w:val="clear" w:pos="9072"/>
        </w:tabs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1"/>
        <w:gridCol w:w="2440"/>
        <w:gridCol w:w="5227"/>
      </w:tblGrid>
      <w:tr w:rsidRPr="00C0677D" w:rsidR="007B7185" w:rsidTr="00A719B2" w14:paraId="3803B316" w14:textId="77777777">
        <w:tc>
          <w:tcPr>
            <w:tcW w:w="1441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nil"/>
            </w:tcBorders>
          </w:tcPr>
          <w:p w:rsidRPr="00C0677D" w:rsidR="007B7185" w:rsidRDefault="001C38EA" w14:paraId="318E7E35" w14:textId="0562C43F">
            <w:pPr>
              <w:spacing w:before="120" w:after="120"/>
              <w:rPr>
                <w:rFonts w:ascii="Calibri" w:hAnsi="Calibri"/>
                <w:szCs w:val="22"/>
                <w:lang w:val="nl-BE"/>
              </w:rPr>
            </w:pPr>
            <w:r>
              <w:rPr>
                <w:rFonts w:ascii="Calibri" w:hAnsi="Calibri"/>
                <w:b/>
                <w:bCs/>
                <w:szCs w:val="22"/>
                <w:lang w:val="nl-BE"/>
              </w:rPr>
              <w:t>MAAN</w:t>
            </w:r>
            <w:r w:rsidRPr="00C0677D" w:rsidR="007B7185">
              <w:rPr>
                <w:rFonts w:ascii="Calibri" w:hAnsi="Calibri"/>
                <w:b/>
                <w:bCs/>
                <w:szCs w:val="22"/>
                <w:lang w:val="nl-BE"/>
              </w:rPr>
              <w:t>DAG</w:t>
            </w:r>
          </w:p>
        </w:tc>
        <w:tc>
          <w:tcPr>
            <w:tcW w:w="2440" w:type="dxa"/>
            <w:tcBorders>
              <w:top w:val="single" w:color="auto" w:sz="12" w:space="0"/>
              <w:left w:val="nil"/>
              <w:bottom w:val="single" w:color="auto" w:sz="12" w:space="0"/>
              <w:right w:val="single" w:color="auto" w:sz="4" w:space="0"/>
            </w:tcBorders>
          </w:tcPr>
          <w:p w:rsidRPr="00C0677D" w:rsidR="007B7185" w:rsidRDefault="007B7185" w14:paraId="428C8481" w14:textId="195199E6">
            <w:pPr>
              <w:spacing w:before="120" w:after="120"/>
              <w:rPr>
                <w:rFonts w:ascii="Calibri" w:hAnsi="Calibri"/>
                <w:szCs w:val="22"/>
                <w:lang w:val="nl-BE"/>
              </w:rPr>
            </w:pPr>
            <w:r w:rsidRPr="00C0677D">
              <w:rPr>
                <w:rFonts w:ascii="Calibri" w:hAnsi="Calibri"/>
                <w:szCs w:val="22"/>
              </w:rPr>
              <w:t xml:space="preserve">  </w:t>
            </w:r>
            <w:r w:rsidR="00A719B2">
              <w:rPr>
                <w:rFonts w:ascii="Calibri" w:hAnsi="Calibri"/>
                <w:szCs w:val="22"/>
              </w:rPr>
              <w:t>23</w:t>
            </w:r>
            <w:r w:rsidRPr="00C0677D">
              <w:rPr>
                <w:rFonts w:ascii="Calibri" w:hAnsi="Calibri"/>
                <w:szCs w:val="22"/>
              </w:rPr>
              <w:t>/</w:t>
            </w:r>
            <w:r w:rsidR="00A719B2">
              <w:rPr>
                <w:rFonts w:ascii="Calibri" w:hAnsi="Calibri"/>
                <w:szCs w:val="22"/>
              </w:rPr>
              <w:t>11</w:t>
            </w:r>
            <w:r w:rsidRPr="00C0677D">
              <w:rPr>
                <w:rFonts w:ascii="Calibri" w:hAnsi="Calibri"/>
                <w:szCs w:val="22"/>
              </w:rPr>
              <w:t>/</w:t>
            </w:r>
            <w:r w:rsidR="00A719B2">
              <w:rPr>
                <w:rFonts w:ascii="Calibri" w:hAnsi="Calibri"/>
                <w:szCs w:val="22"/>
              </w:rPr>
              <w:t>2020</w:t>
            </w:r>
            <w:r w:rsidRPr="00C0677D">
              <w:rPr>
                <w:rFonts w:ascii="Calibri" w:hAnsi="Calibri"/>
                <w:szCs w:val="22"/>
              </w:rPr>
              <w:t xml:space="preserve">    </w:t>
            </w:r>
          </w:p>
        </w:tc>
        <w:tc>
          <w:tcPr>
            <w:tcW w:w="5227" w:type="dxa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</w:tcPr>
          <w:p w:rsidRPr="00C0677D" w:rsidR="007B7185" w:rsidRDefault="007B7185" w14:paraId="23C42D1F" w14:textId="77777777">
            <w:pPr>
              <w:spacing w:before="120" w:after="120"/>
              <w:rPr>
                <w:rFonts w:ascii="Calibri" w:hAnsi="Calibri"/>
                <w:b/>
                <w:bCs/>
                <w:szCs w:val="22"/>
                <w:lang w:val="nl-BE"/>
              </w:rPr>
            </w:pPr>
            <w:r w:rsidRPr="00C0677D">
              <w:rPr>
                <w:rFonts w:ascii="Calibri" w:hAnsi="Calibri"/>
                <w:b/>
                <w:bCs/>
                <w:szCs w:val="22"/>
                <w:lang w:val="nl-BE"/>
              </w:rPr>
              <w:t>Handtekening mentor + datum:</w:t>
            </w:r>
          </w:p>
        </w:tc>
      </w:tr>
    </w:tbl>
    <w:p w:rsidRPr="00C0677D" w:rsidR="007B7185" w:rsidRDefault="007B7185" w14:paraId="00FA2F02" w14:textId="77777777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564"/>
        <w:gridCol w:w="2060"/>
        <w:gridCol w:w="631"/>
        <w:gridCol w:w="5873"/>
      </w:tblGrid>
      <w:tr w:rsidRPr="00824892" w:rsidR="00BD4F62" w:rsidTr="00A50F76" w14:paraId="5E7964A2" w14:textId="77777777">
        <w:tc>
          <w:tcPr>
            <w:tcW w:w="564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:rsidRPr="00824892" w:rsidR="00BD4F62" w:rsidP="00824892" w:rsidRDefault="00BD4F62" w14:paraId="18EA154E" w14:textId="77777777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 xml:space="preserve">Van </w:t>
            </w:r>
          </w:p>
        </w:tc>
        <w:tc>
          <w:tcPr>
            <w:tcW w:w="206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24892" w:rsidR="00BD4F62" w:rsidP="00824892" w:rsidRDefault="003902B3" w14:paraId="673FFFF1" w14:textId="088E2BDF">
            <w:pPr>
              <w:rPr>
                <w:szCs w:val="22"/>
              </w:rPr>
            </w:pPr>
            <w:r>
              <w:rPr>
                <w:szCs w:val="22"/>
              </w:rPr>
              <w:t>10u05</w:t>
            </w:r>
          </w:p>
        </w:tc>
        <w:tc>
          <w:tcPr>
            <w:tcW w:w="6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BFBFBF"/>
            <w:vAlign w:val="center"/>
          </w:tcPr>
          <w:p w:rsidRPr="00824892" w:rsidR="00BD4F62" w:rsidP="00824892" w:rsidRDefault="00BD4F62" w14:paraId="1D4AA525" w14:textId="77777777">
            <w:pPr>
              <w:rPr>
                <w:b/>
                <w:bCs/>
                <w:szCs w:val="22"/>
              </w:rPr>
            </w:pPr>
            <w:r w:rsidRPr="00824892">
              <w:rPr>
                <w:b/>
                <w:bCs/>
                <w:szCs w:val="22"/>
              </w:rPr>
              <w:t>tot</w:t>
            </w:r>
          </w:p>
        </w:tc>
        <w:tc>
          <w:tcPr>
            <w:tcW w:w="58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3902B3" w:rsidR="00BD4F62" w:rsidP="00824892" w:rsidRDefault="003902B3" w14:paraId="53AE3D7A" w14:textId="4B293EA9">
            <w:pPr>
              <w:rPr>
                <w:szCs w:val="22"/>
              </w:rPr>
            </w:pPr>
            <w:r>
              <w:rPr>
                <w:szCs w:val="22"/>
              </w:rPr>
              <w:t>10u55</w:t>
            </w:r>
          </w:p>
        </w:tc>
      </w:tr>
      <w:tr w:rsidRPr="00824892" w:rsidR="00BD4F62" w:rsidTr="00A50F76" w14:paraId="3169406B" w14:textId="77777777">
        <w:tc>
          <w:tcPr>
            <w:tcW w:w="262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:rsidRPr="00824892" w:rsidR="00BD4F62" w:rsidP="00824892" w:rsidRDefault="00BD4F62" w14:paraId="72168998" w14:textId="77777777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Leergebied(onderdeel)</w:t>
            </w:r>
            <w:r w:rsidRPr="00824892" w:rsidR="001D1B49">
              <w:rPr>
                <w:b/>
                <w:szCs w:val="22"/>
              </w:rPr>
              <w:t>:</w:t>
            </w:r>
          </w:p>
        </w:tc>
        <w:tc>
          <w:tcPr>
            <w:tcW w:w="65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824892" w:rsidR="00BD4F62" w:rsidP="00824892" w:rsidRDefault="001B256E" w14:paraId="65A977E4" w14:textId="5F392874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Wiskunde: getallenkennis</w:t>
            </w:r>
          </w:p>
        </w:tc>
      </w:tr>
      <w:tr w:rsidRPr="00824892" w:rsidR="002E09CE" w:rsidTr="00A50F76" w14:paraId="25E533F8" w14:textId="77777777">
        <w:tc>
          <w:tcPr>
            <w:tcW w:w="2626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FBFBF"/>
          </w:tcPr>
          <w:p w:rsidRPr="00824892" w:rsidR="002E09CE" w:rsidP="00824892" w:rsidRDefault="002E09CE" w14:paraId="2DD91380" w14:textId="77777777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Lesonderwerp</w:t>
            </w:r>
            <w:r w:rsidRPr="00824892" w:rsidR="001D1B49">
              <w:rPr>
                <w:b/>
                <w:szCs w:val="22"/>
              </w:rPr>
              <w:t>:</w:t>
            </w:r>
          </w:p>
        </w:tc>
        <w:tc>
          <w:tcPr>
            <w:tcW w:w="65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:rsidRPr="00824892" w:rsidR="002E09CE" w:rsidP="00824892" w:rsidRDefault="00FF2C76" w14:paraId="7BCDEC0A" w14:textId="34796BF9">
            <w:pPr>
              <w:rPr>
                <w:b/>
                <w:bCs/>
                <w:szCs w:val="22"/>
              </w:rPr>
            </w:pPr>
            <w:r>
              <w:rPr>
                <w:b/>
                <w:bCs/>
                <w:szCs w:val="22"/>
              </w:rPr>
              <w:t>Cijferend vermenigvuldigen</w:t>
            </w:r>
          </w:p>
        </w:tc>
      </w:tr>
    </w:tbl>
    <w:p w:rsidR="00C03DC6" w:rsidRDefault="00C03DC6" w14:paraId="143D038D" w14:textId="77777777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4530"/>
        <w:gridCol w:w="1094"/>
        <w:gridCol w:w="3504"/>
      </w:tblGrid>
      <w:tr w:rsidRPr="00824892" w:rsidR="00A3425E" w:rsidTr="00D87DE7" w14:paraId="0AB1BFE8" w14:textId="77777777">
        <w:tc>
          <w:tcPr>
            <w:tcW w:w="4572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:rsidRPr="00824892" w:rsidR="00A3425E" w:rsidP="00824892" w:rsidRDefault="00EF3168" w14:paraId="03BDE675" w14:textId="77777777">
            <w:pPr>
              <w:rPr>
                <w:b/>
                <w:bCs/>
                <w:szCs w:val="22"/>
              </w:rPr>
            </w:pPr>
            <w:r w:rsidRPr="00824892">
              <w:rPr>
                <w:b/>
                <w:szCs w:val="22"/>
              </w:rPr>
              <w:t>Leerplandoelen:</w:t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/>
          </w:tcPr>
          <w:p w:rsidRPr="00824892" w:rsidR="00A3425E" w:rsidP="00824892" w:rsidRDefault="00D87DE7" w14:paraId="273ECCC1" w14:textId="4230656F">
            <w:pPr>
              <w:rPr>
                <w:b/>
                <w:bCs/>
                <w:szCs w:val="22"/>
              </w:rPr>
            </w:pPr>
            <w:r>
              <w:rPr>
                <w:b/>
                <w:szCs w:val="22"/>
              </w:rPr>
              <w:t>Leerplan</w:t>
            </w:r>
            <w:r w:rsidRPr="00824892" w:rsidR="00A3425E">
              <w:rPr>
                <w:b/>
                <w:szCs w:val="22"/>
              </w:rPr>
              <w:t>:</w:t>
            </w:r>
          </w:p>
        </w:tc>
        <w:tc>
          <w:tcPr>
            <w:tcW w:w="3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824892" w:rsidR="00A3425E" w:rsidP="00824892" w:rsidRDefault="00D87DE7" w14:paraId="2F41CF12" w14:textId="0FBF8875">
            <w:pPr>
              <w:rPr>
                <w:bCs/>
                <w:szCs w:val="22"/>
              </w:rPr>
            </w:pPr>
            <w:r w:rsidRPr="00FF2C76">
              <w:rPr>
                <w:bCs/>
                <w:szCs w:val="22"/>
                <w:highlight w:val="yellow"/>
              </w:rPr>
              <w:t>ZILL</w:t>
            </w:r>
            <w:r>
              <w:rPr>
                <w:bCs/>
                <w:szCs w:val="22"/>
              </w:rPr>
              <w:t xml:space="preserve"> – OVSG – GO! – andere </w:t>
            </w:r>
          </w:p>
        </w:tc>
      </w:tr>
      <w:tr w:rsidRPr="00824892" w:rsidR="00A3425E" w:rsidTr="007A296C" w14:paraId="4932F1EA" w14:textId="77777777">
        <w:tc>
          <w:tcPr>
            <w:tcW w:w="9210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="00A50F76" w:rsidP="00C438C0" w:rsidRDefault="00C438C0" w14:paraId="005AB449" w14:textId="77777777">
            <w:pPr>
              <w:rPr>
                <w:szCs w:val="22"/>
              </w:rPr>
            </w:pPr>
            <w:r w:rsidRPr="00C438C0">
              <w:rPr>
                <w:b/>
                <w:bCs/>
                <w:szCs w:val="22"/>
              </w:rPr>
              <w:t>WDrv6</w:t>
            </w:r>
            <w:r>
              <w:rPr>
                <w:b/>
                <w:bCs/>
                <w:szCs w:val="22"/>
              </w:rPr>
              <w:t xml:space="preserve">: </w:t>
            </w:r>
            <w:r w:rsidRPr="00C438C0">
              <w:rPr>
                <w:szCs w:val="22"/>
              </w:rPr>
              <w:t>Cijferen</w:t>
            </w:r>
          </w:p>
          <w:p w:rsidR="00E4485A" w:rsidP="00C438C0" w:rsidRDefault="00E4485A" w14:paraId="7C7BB14F" w14:textId="77777777">
            <w:pPr>
              <w:rPr>
                <w:szCs w:val="22"/>
              </w:rPr>
            </w:pPr>
          </w:p>
          <w:p w:rsidR="00E4485A" w:rsidP="00E4485A" w:rsidRDefault="00E4485A" w14:paraId="1929C3C0" w14:textId="77777777">
            <w:pPr>
              <w:pStyle w:val="Lijstalinea"/>
              <w:numPr>
                <w:ilvl w:val="0"/>
                <w:numId w:val="9"/>
              </w:numPr>
              <w:rPr>
                <w:szCs w:val="22"/>
              </w:rPr>
            </w:pPr>
            <w:r w:rsidRPr="00E4485A">
              <w:rPr>
                <w:szCs w:val="22"/>
              </w:rPr>
              <w:t>Het cijferalgoritme om te vermenigvuldigen begrijpen en toepassen in eenvoudige en zinvolle situaties en op basis van inzicht in het tientallig stelsel - vermenigvuldiger bestaat uit max. 3 cijfers; het product is gelijk aan maximum 8 cijfers - de uitgevoerde bewerking controleren</w:t>
            </w:r>
          </w:p>
          <w:p w:rsidR="00943E2B" w:rsidP="00943E2B" w:rsidRDefault="00943E2B" w14:paraId="07DF0364" w14:textId="77777777">
            <w:pPr>
              <w:rPr>
                <w:szCs w:val="22"/>
              </w:rPr>
            </w:pPr>
          </w:p>
          <w:p w:rsidR="00943E2B" w:rsidP="00943E2B" w:rsidRDefault="00943E2B" w14:paraId="3FDE247B" w14:textId="77777777">
            <w:pPr>
              <w:rPr>
                <w:szCs w:val="22"/>
              </w:rPr>
            </w:pPr>
            <w:r w:rsidRPr="00943E2B">
              <w:rPr>
                <w:b/>
                <w:bCs/>
                <w:szCs w:val="22"/>
              </w:rPr>
              <w:t>WDrv2</w:t>
            </w:r>
            <w:r>
              <w:rPr>
                <w:b/>
                <w:bCs/>
                <w:szCs w:val="22"/>
              </w:rPr>
              <w:t xml:space="preserve">: </w:t>
            </w:r>
            <w:r w:rsidRPr="00943E2B">
              <w:rPr>
                <w:szCs w:val="22"/>
              </w:rPr>
              <w:t>Schattend rekenen</w:t>
            </w:r>
          </w:p>
          <w:p w:rsidR="00943E2B" w:rsidP="00943E2B" w:rsidRDefault="00943E2B" w14:paraId="1DECBE2E" w14:textId="77777777">
            <w:pPr>
              <w:rPr>
                <w:szCs w:val="22"/>
              </w:rPr>
            </w:pPr>
          </w:p>
          <w:p w:rsidR="00943E2B" w:rsidP="00974F90" w:rsidRDefault="00974F90" w14:paraId="1B3A1F36" w14:textId="77777777">
            <w:pPr>
              <w:pStyle w:val="Lijstalinea"/>
              <w:numPr>
                <w:ilvl w:val="0"/>
                <w:numId w:val="9"/>
              </w:numPr>
              <w:rPr>
                <w:szCs w:val="22"/>
              </w:rPr>
            </w:pPr>
            <w:r w:rsidRPr="00974F90">
              <w:rPr>
                <w:szCs w:val="22"/>
              </w:rPr>
              <w:t>Flexibel schatten om de uitkomst van een berekening bij benadering te bepalen</w:t>
            </w:r>
          </w:p>
          <w:p w:rsidR="000051DD" w:rsidP="000051DD" w:rsidRDefault="000051DD" w14:paraId="50486A8B" w14:textId="77777777">
            <w:pPr>
              <w:rPr>
                <w:szCs w:val="22"/>
              </w:rPr>
            </w:pPr>
          </w:p>
          <w:p w:rsidR="000051DD" w:rsidP="000051DD" w:rsidRDefault="000051DD" w14:paraId="3E89846F" w14:textId="77777777">
            <w:pPr>
              <w:rPr>
                <w:szCs w:val="22"/>
              </w:rPr>
            </w:pPr>
            <w:r w:rsidRPr="000051DD">
              <w:rPr>
                <w:b/>
                <w:bCs/>
                <w:szCs w:val="22"/>
              </w:rPr>
              <w:t>SErv3</w:t>
            </w:r>
            <w:r>
              <w:rPr>
                <w:b/>
                <w:bCs/>
                <w:szCs w:val="22"/>
              </w:rPr>
              <w:t xml:space="preserve">: </w:t>
            </w:r>
            <w:r w:rsidRPr="000051DD">
              <w:rPr>
                <w:szCs w:val="22"/>
              </w:rPr>
              <w:t>Samenwerken met anderen en zo bijdragen aan het realiseren van een gemeenschappelijk doel</w:t>
            </w:r>
          </w:p>
          <w:p w:rsidR="000051DD" w:rsidP="000051DD" w:rsidRDefault="000051DD" w14:paraId="6EFD2B30" w14:textId="77777777">
            <w:pPr>
              <w:rPr>
                <w:szCs w:val="22"/>
              </w:rPr>
            </w:pPr>
          </w:p>
          <w:p w:rsidRPr="00152BF4" w:rsidR="000051DD" w:rsidP="00152BF4" w:rsidRDefault="00152BF4" w14:paraId="27FA5245" w14:textId="6390B8E1">
            <w:pPr>
              <w:pStyle w:val="Lijstalinea"/>
              <w:numPr>
                <w:ilvl w:val="0"/>
                <w:numId w:val="9"/>
              </w:numPr>
              <w:rPr>
                <w:szCs w:val="22"/>
              </w:rPr>
            </w:pPr>
            <w:r w:rsidRPr="00152BF4">
              <w:rPr>
                <w:szCs w:val="22"/>
              </w:rPr>
              <w:t>Weten waar en wanneer samenwerken aangewezen is - een goede balans tussen zelfstandig werk en samen werken vinden</w:t>
            </w:r>
          </w:p>
        </w:tc>
      </w:tr>
    </w:tbl>
    <w:p w:rsidR="00C03DC6" w:rsidRDefault="00C03DC6" w14:paraId="42777779" w14:textId="77777777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9128"/>
      </w:tblGrid>
      <w:tr w:rsidRPr="00824892" w:rsidR="00D87DE7" w:rsidTr="00227E18" w14:paraId="7AE8E97E" w14:textId="77777777">
        <w:tc>
          <w:tcPr>
            <w:tcW w:w="9146" w:type="dxa"/>
            <w:tcBorders>
              <w:top w:val="single" w:color="auto" w:sz="4" w:space="0"/>
              <w:bottom w:val="single" w:color="auto" w:sz="4" w:space="0"/>
            </w:tcBorders>
            <w:shd w:val="clear" w:color="auto" w:fill="D9D9D9"/>
          </w:tcPr>
          <w:p w:rsidRPr="00824892" w:rsidR="00D87DE7" w:rsidP="00227E18" w:rsidRDefault="00D87DE7" w14:paraId="108289B0" w14:textId="77777777">
            <w:pPr>
              <w:rPr>
                <w:bCs/>
              </w:rPr>
            </w:pPr>
            <w:r w:rsidRPr="00824892">
              <w:rPr>
                <w:b/>
                <w:szCs w:val="22"/>
              </w:rPr>
              <w:t>Leerinhoud:</w:t>
            </w:r>
            <w:r w:rsidRPr="00824892">
              <w:rPr>
                <w:szCs w:val="22"/>
              </w:rPr>
              <w:t xml:space="preserve"> </w:t>
            </w:r>
          </w:p>
        </w:tc>
      </w:tr>
      <w:tr w:rsidRPr="00824892" w:rsidR="00D87DE7" w:rsidTr="00227E18" w14:paraId="6D2773A4" w14:textId="77777777">
        <w:tc>
          <w:tcPr>
            <w:tcW w:w="9146" w:type="dxa"/>
            <w:tcBorders>
              <w:top w:val="single" w:color="auto" w:sz="4" w:space="0"/>
              <w:bottom w:val="single" w:color="auto" w:sz="4" w:space="0"/>
            </w:tcBorders>
          </w:tcPr>
          <w:p w:rsidRPr="001827E8" w:rsidR="00D87DE7" w:rsidP="001827E8" w:rsidRDefault="001827E8" w14:paraId="7E390951" w14:textId="27F3CBC5">
            <w:pPr>
              <w:numPr>
                <w:ilvl w:val="0"/>
                <w:numId w:val="3"/>
              </w:numPr>
              <w:rPr>
                <w:szCs w:val="22"/>
              </w:rPr>
            </w:pPr>
            <w:r w:rsidRPr="001827E8">
              <w:rPr>
                <w:szCs w:val="22"/>
              </w:rPr>
              <w:t>het vermenigvuldigen van natuurlijke getallen me</w:t>
            </w:r>
            <w:r>
              <w:rPr>
                <w:szCs w:val="22"/>
              </w:rPr>
              <w:t>t</w:t>
            </w:r>
            <w:r w:rsidR="00D65BF4">
              <w:rPr>
                <w:szCs w:val="22"/>
              </w:rPr>
              <w:t xml:space="preserve"> </w:t>
            </w:r>
            <w:r w:rsidRPr="001827E8">
              <w:rPr>
                <w:szCs w:val="22"/>
              </w:rPr>
              <w:t>een vermenigvuldiger van 1, 2 en 3 cijfers</w:t>
            </w:r>
          </w:p>
        </w:tc>
      </w:tr>
    </w:tbl>
    <w:p w:rsidRPr="00C0677D" w:rsidR="00D87DE7" w:rsidRDefault="00D87DE7" w14:paraId="617CEC4F" w14:textId="77777777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9128"/>
      </w:tblGrid>
      <w:tr w:rsidRPr="00824892" w:rsidR="004501E5" w:rsidTr="007F7890" w14:paraId="39A3C9CD" w14:textId="77777777">
        <w:tc>
          <w:tcPr>
            <w:tcW w:w="9146" w:type="dxa"/>
            <w:tcBorders>
              <w:top w:val="single" w:color="auto" w:sz="4" w:space="0"/>
              <w:bottom w:val="single" w:color="auto" w:sz="4" w:space="0"/>
            </w:tcBorders>
            <w:shd w:val="clear" w:color="auto" w:fill="D9D9D9"/>
          </w:tcPr>
          <w:p w:rsidR="004501E5" w:rsidP="00824892" w:rsidRDefault="004501E5" w14:paraId="15A345A9" w14:textId="77777777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 xml:space="preserve">Lesdoelen: </w:t>
            </w:r>
          </w:p>
          <w:p w:rsidRPr="00824892" w:rsidR="00455B99" w:rsidP="00824892" w:rsidRDefault="00455B99" w14:paraId="7C2F3226" w14:textId="27C93A2F">
            <w:pPr>
              <w:rPr>
                <w:b/>
                <w:bCs/>
                <w:i/>
                <w:szCs w:val="22"/>
              </w:rPr>
            </w:pPr>
            <w:r>
              <w:rPr>
                <w:b/>
                <w:bCs/>
                <w:i/>
                <w:szCs w:val="22"/>
              </w:rPr>
              <w:t>De leerlingen kunnen...</w:t>
            </w:r>
          </w:p>
        </w:tc>
      </w:tr>
      <w:tr w:rsidRPr="00C0677D" w:rsidR="00863F2B" w:rsidTr="007F7890" w14:paraId="4677F65E" w14:textId="77777777">
        <w:tc>
          <w:tcPr>
            <w:tcW w:w="9146" w:type="dxa"/>
            <w:tcBorders>
              <w:top w:val="single" w:color="auto" w:sz="4" w:space="0"/>
              <w:bottom w:val="single" w:color="auto" w:sz="4" w:space="0"/>
            </w:tcBorders>
          </w:tcPr>
          <w:p w:rsidRPr="00870CEF" w:rsidR="00870CEF" w:rsidP="00870CEF" w:rsidRDefault="00870CEF" w14:paraId="6DE47E54" w14:textId="02409900">
            <w:pPr>
              <w:pStyle w:val="Lijstalinea"/>
              <w:numPr>
                <w:ilvl w:val="0"/>
                <w:numId w:val="10"/>
              </w:numPr>
              <w:rPr>
                <w:szCs w:val="22"/>
              </w:rPr>
            </w:pPr>
            <w:r w:rsidRPr="00870CEF">
              <w:rPr>
                <w:szCs w:val="22"/>
              </w:rPr>
              <w:t>Het product spontaan schatten en daarbij vlot schattingsstrategieën toepassen</w:t>
            </w:r>
          </w:p>
          <w:p w:rsidRPr="00870CEF" w:rsidR="00870CEF" w:rsidP="00870CEF" w:rsidRDefault="00870CEF" w14:paraId="37705232" w14:textId="631F6B52">
            <w:pPr>
              <w:pStyle w:val="Lijstalinea"/>
              <w:numPr>
                <w:ilvl w:val="0"/>
                <w:numId w:val="10"/>
              </w:numPr>
              <w:rPr>
                <w:szCs w:val="22"/>
              </w:rPr>
            </w:pPr>
            <w:r w:rsidRPr="00870CEF">
              <w:rPr>
                <w:szCs w:val="22"/>
              </w:rPr>
              <w:t>Twee natuurlijke getallen cijferend met elkaar vermenigvuldigen</w:t>
            </w:r>
          </w:p>
          <w:p w:rsidRPr="00870CEF" w:rsidR="00870CEF" w:rsidP="00870CEF" w:rsidRDefault="00870CEF" w14:paraId="61DE0272" w14:textId="6BD082DF">
            <w:pPr>
              <w:pStyle w:val="Lijstalinea"/>
              <w:numPr>
                <w:ilvl w:val="0"/>
                <w:numId w:val="10"/>
              </w:numPr>
              <w:rPr>
                <w:szCs w:val="22"/>
              </w:rPr>
            </w:pPr>
            <w:r w:rsidRPr="00870CEF">
              <w:rPr>
                <w:szCs w:val="22"/>
              </w:rPr>
              <w:t>De getallen juist en voordelig schikken</w:t>
            </w:r>
          </w:p>
          <w:p w:rsidRPr="00870CEF" w:rsidR="00870CEF" w:rsidP="00870CEF" w:rsidRDefault="00870CEF" w14:paraId="34E4247B" w14:textId="01BC6330">
            <w:pPr>
              <w:pStyle w:val="Lijstalinea"/>
              <w:numPr>
                <w:ilvl w:val="0"/>
                <w:numId w:val="10"/>
              </w:numPr>
              <w:rPr>
                <w:szCs w:val="22"/>
              </w:rPr>
            </w:pPr>
            <w:r w:rsidRPr="00870CEF">
              <w:rPr>
                <w:szCs w:val="22"/>
              </w:rPr>
              <w:t>Wanneer de oplossing niet overeenkomt met de uitkomst van de gekozen controlestrategie, de fout spontaan opzoeken</w:t>
            </w:r>
          </w:p>
          <w:p w:rsidRPr="00870CEF" w:rsidR="00870CEF" w:rsidP="00870CEF" w:rsidRDefault="00870CEF" w14:paraId="6CC56822" w14:textId="38C9A16E">
            <w:pPr>
              <w:pStyle w:val="Lijstalinea"/>
              <w:numPr>
                <w:ilvl w:val="0"/>
                <w:numId w:val="10"/>
              </w:numPr>
              <w:rPr>
                <w:szCs w:val="22"/>
              </w:rPr>
            </w:pPr>
            <w:r w:rsidRPr="00870CEF">
              <w:rPr>
                <w:szCs w:val="22"/>
              </w:rPr>
              <w:t>Ontbrekende factoren of ontbrekende cijfers in factoren berekenen</w:t>
            </w:r>
          </w:p>
          <w:p w:rsidRPr="00870CEF" w:rsidR="00824892" w:rsidP="00870CEF" w:rsidRDefault="00870CEF" w14:paraId="13914104" w14:textId="02DACC23">
            <w:pPr>
              <w:pStyle w:val="Lijstalinea"/>
              <w:numPr>
                <w:ilvl w:val="0"/>
                <w:numId w:val="10"/>
              </w:numPr>
              <w:rPr>
                <w:szCs w:val="22"/>
              </w:rPr>
            </w:pPr>
            <w:r w:rsidRPr="00870CEF">
              <w:rPr>
                <w:szCs w:val="22"/>
              </w:rPr>
              <w:t>In groep een opdracht uitvoeren leren rekening houdend met elkaar, de timing en planning</w:t>
            </w:r>
          </w:p>
        </w:tc>
      </w:tr>
    </w:tbl>
    <w:p w:rsidRPr="00C0677D" w:rsidR="00C03DC6" w:rsidRDefault="00C03DC6" w14:paraId="03334BAB" w14:textId="77777777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3532"/>
        <w:gridCol w:w="2553"/>
        <w:gridCol w:w="3043"/>
      </w:tblGrid>
      <w:tr w:rsidRPr="00824892" w:rsidR="00D87DE7" w:rsidTr="00D87DE7" w14:paraId="34551F5B" w14:textId="77777777">
        <w:tc>
          <w:tcPr>
            <w:tcW w:w="9146" w:type="dxa"/>
            <w:gridSpan w:val="3"/>
            <w:tcBorders>
              <w:top w:val="single" w:color="auto" w:sz="4" w:space="0"/>
              <w:bottom w:val="single" w:color="auto" w:sz="4" w:space="0"/>
            </w:tcBorders>
            <w:shd w:val="clear" w:color="auto" w:fill="D9D9D9"/>
          </w:tcPr>
          <w:p w:rsidRPr="00824892" w:rsidR="00D87DE7" w:rsidP="00824892" w:rsidRDefault="00D87DE7" w14:paraId="34AEE35C" w14:textId="01D964B3">
            <w:pPr>
              <w:rPr>
                <w:b/>
                <w:szCs w:val="22"/>
              </w:rPr>
            </w:pPr>
            <w:r w:rsidRPr="00824892">
              <w:rPr>
                <w:b/>
                <w:szCs w:val="22"/>
              </w:rPr>
              <w:t>Beginsituatie specifiek voor deze les:</w:t>
            </w:r>
          </w:p>
        </w:tc>
      </w:tr>
      <w:tr w:rsidRPr="00824892" w:rsidR="00D87DE7" w:rsidTr="00D87DE7" w14:paraId="7FECBEE8" w14:textId="77777777">
        <w:tc>
          <w:tcPr>
            <w:tcW w:w="354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24892" w:rsidR="00D87DE7" w:rsidP="00824892" w:rsidRDefault="00D87DE7" w14:paraId="38A01730" w14:textId="735E8011">
            <w:pPr>
              <w:rPr>
                <w:b/>
                <w:bCs/>
                <w:szCs w:val="22"/>
              </w:rPr>
            </w:pPr>
            <w:r w:rsidRPr="00824892">
              <w:rPr>
                <w:b/>
                <w:szCs w:val="22"/>
              </w:rPr>
              <w:t>Situering in het leerproces:</w:t>
            </w:r>
          </w:p>
        </w:tc>
        <w:tc>
          <w:tcPr>
            <w:tcW w:w="25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824892" w:rsidR="00D87DE7" w:rsidP="00D87DE7" w:rsidRDefault="00D87DE7" w14:paraId="70A66453" w14:textId="4112A8FC">
            <w:pPr>
              <w:jc w:val="center"/>
              <w:rPr>
                <w:b/>
                <w:bCs/>
                <w:szCs w:val="22"/>
              </w:rPr>
            </w:pPr>
            <w:r w:rsidRPr="00824892">
              <w:rPr>
                <w:b/>
                <w:bCs/>
                <w:szCs w:val="22"/>
              </w:rPr>
              <w:t>aanbreng</w:t>
            </w:r>
            <w:r>
              <w:rPr>
                <w:b/>
                <w:bCs/>
                <w:szCs w:val="22"/>
              </w:rPr>
              <w:t>en</w:t>
            </w:r>
          </w:p>
        </w:tc>
        <w:tc>
          <w:tcPr>
            <w:tcW w:w="30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</w:tcPr>
          <w:p w:rsidRPr="00824892" w:rsidR="00D87DE7" w:rsidP="00D87DE7" w:rsidRDefault="00D87DE7" w14:paraId="61EA9897" w14:textId="03E998CD">
            <w:pPr>
              <w:jc w:val="center"/>
              <w:rPr>
                <w:b/>
                <w:bCs/>
                <w:szCs w:val="22"/>
              </w:rPr>
            </w:pPr>
            <w:r w:rsidRPr="001827E8">
              <w:rPr>
                <w:b/>
                <w:bCs/>
                <w:szCs w:val="22"/>
                <w:highlight w:val="yellow"/>
              </w:rPr>
              <w:t>inoefenen</w:t>
            </w:r>
          </w:p>
        </w:tc>
      </w:tr>
      <w:tr w:rsidRPr="00824892" w:rsidR="004501E5" w:rsidTr="007F7890" w14:paraId="504F6DCC" w14:textId="77777777">
        <w:tc>
          <w:tcPr>
            <w:tcW w:w="9146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824892" w:rsidR="004501E5" w:rsidP="00824892" w:rsidRDefault="00455B99" w14:paraId="235D4DE5" w14:textId="7A3DDC0A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Waarop bouwt deze les verder? </w:t>
            </w:r>
          </w:p>
          <w:p w:rsidRPr="00C86165" w:rsidR="00C86165" w:rsidP="00C86165" w:rsidRDefault="00C86165" w14:paraId="44A46F49" w14:textId="77777777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 w:rsidRPr="00C86165">
              <w:rPr>
                <w:szCs w:val="22"/>
                <w:lang w:val="nl-BE"/>
              </w:rPr>
              <w:t>De leerlingen hebben in vorige leerjaren het cijferalgoritme van de vermenigvuldiging</w:t>
            </w:r>
          </w:p>
          <w:p w:rsidRPr="00C86165" w:rsidR="00C86165" w:rsidP="00C86165" w:rsidRDefault="00C86165" w14:paraId="734E0A19" w14:textId="77777777">
            <w:pPr>
              <w:ind w:left="360"/>
              <w:rPr>
                <w:szCs w:val="22"/>
                <w:lang w:val="nl-BE"/>
              </w:rPr>
            </w:pPr>
            <w:r w:rsidRPr="00C86165">
              <w:rPr>
                <w:szCs w:val="22"/>
                <w:lang w:val="nl-BE"/>
              </w:rPr>
              <w:lastRenderedPageBreak/>
              <w:t xml:space="preserve"> ingeoefend en toegepast op natuurlijke getallen.</w:t>
            </w:r>
          </w:p>
          <w:p w:rsidRPr="00C86165" w:rsidR="00B7700E" w:rsidP="00C86165" w:rsidRDefault="00C86165" w14:paraId="104C0B05" w14:textId="13E66555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 w:rsidRPr="00C86165">
              <w:rPr>
                <w:szCs w:val="22"/>
                <w:lang w:val="nl-BE"/>
              </w:rPr>
              <w:t>Ze kunnen verschillende controlestrategieën hanteren</w:t>
            </w:r>
          </w:p>
        </w:tc>
      </w:tr>
      <w:tr w:rsidRPr="00824892" w:rsidR="004501E5" w:rsidTr="007F7890" w14:paraId="115A50CB" w14:textId="77777777">
        <w:tc>
          <w:tcPr>
            <w:tcW w:w="9146" w:type="dxa"/>
            <w:gridSpan w:val="3"/>
            <w:tcBorders>
              <w:top w:val="single" w:color="auto" w:sz="4" w:space="0"/>
              <w:bottom w:val="single" w:color="auto" w:sz="4" w:space="0"/>
            </w:tcBorders>
          </w:tcPr>
          <w:p w:rsidRPr="00824892" w:rsidR="004501E5" w:rsidP="00824892" w:rsidRDefault="00D87DE7" w14:paraId="123400AE" w14:textId="4C9E866F">
            <w:pPr>
              <w:rPr>
                <w:b/>
                <w:szCs w:val="22"/>
              </w:rPr>
            </w:pPr>
            <w:r w:rsidRPr="00D87DE7">
              <w:rPr>
                <w:b/>
                <w:szCs w:val="22"/>
              </w:rPr>
              <w:lastRenderedPageBreak/>
              <w:t>L</w:t>
            </w:r>
            <w:r w:rsidRPr="00D87DE7" w:rsidR="007A296C">
              <w:rPr>
                <w:b/>
                <w:szCs w:val="22"/>
              </w:rPr>
              <w:t xml:space="preserve">eerling </w:t>
            </w:r>
            <w:r w:rsidRPr="00D87DE7" w:rsidR="004501E5">
              <w:rPr>
                <w:b/>
                <w:szCs w:val="22"/>
              </w:rPr>
              <w:t>specifieke gegevens</w:t>
            </w:r>
            <w:r w:rsidR="005C1139">
              <w:rPr>
                <w:b/>
                <w:szCs w:val="22"/>
              </w:rPr>
              <w:t xml:space="preserve"> + acties</w:t>
            </w:r>
            <w:r>
              <w:rPr>
                <w:b/>
                <w:szCs w:val="22"/>
              </w:rPr>
              <w:t>:</w:t>
            </w:r>
          </w:p>
          <w:p w:rsidR="00A50F76" w:rsidP="00C86165" w:rsidRDefault="00C86165" w14:paraId="0AA45198" w14:textId="77777777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Tuur, Alexander, Julie</w:t>
            </w:r>
            <w:r w:rsidR="00A51D57">
              <w:rPr>
                <w:szCs w:val="22"/>
                <w:lang w:val="nl-BE"/>
              </w:rPr>
              <w:t xml:space="preserve"> -&gt; goed in wiskunde + snelle werkers -&gt; </w:t>
            </w:r>
            <w:r w:rsidR="001D14D8">
              <w:rPr>
                <w:szCs w:val="22"/>
                <w:lang w:val="nl-BE"/>
              </w:rPr>
              <w:t>zorgen voor tempodifferentiatie</w:t>
            </w:r>
          </w:p>
          <w:p w:rsidRPr="00C86165" w:rsidR="001D14D8" w:rsidP="00C86165" w:rsidRDefault="001D14D8" w14:paraId="6AF342E6" w14:textId="1B5D043C">
            <w:pPr>
              <w:numPr>
                <w:ilvl w:val="0"/>
                <w:numId w:val="5"/>
              </w:numPr>
              <w:rPr>
                <w:szCs w:val="22"/>
                <w:lang w:val="nl-BE"/>
              </w:rPr>
            </w:pPr>
            <w:r>
              <w:rPr>
                <w:szCs w:val="22"/>
                <w:lang w:val="nl-BE"/>
              </w:rPr>
              <w:t>Brooklyn -&gt; werkt traag voor wiskunde -&gt; aanmoedigen om sneller te werken + kladschrift</w:t>
            </w:r>
          </w:p>
        </w:tc>
      </w:tr>
    </w:tbl>
    <w:p w:rsidRPr="00C0677D" w:rsidR="006304D3" w:rsidP="006304D3" w:rsidRDefault="006304D3" w14:paraId="08346BD4" w14:textId="77777777">
      <w:pPr>
        <w:rPr>
          <w:rFonts w:ascii="Calibri" w:hAnsi="Calibri"/>
          <w:lang w:val="nl-BE"/>
        </w:rPr>
      </w:pPr>
    </w:p>
    <w:tbl>
      <w:tblPr>
        <w:tblW w:w="0" w:type="auto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9128"/>
      </w:tblGrid>
      <w:tr w:rsidRPr="00824892" w:rsidR="006304D3" w:rsidTr="007F7890" w14:paraId="0BD41EBE" w14:textId="77777777">
        <w:tc>
          <w:tcPr>
            <w:tcW w:w="9146" w:type="dxa"/>
            <w:tcBorders>
              <w:top w:val="single" w:color="auto" w:sz="4" w:space="0"/>
              <w:bottom w:val="single" w:color="auto" w:sz="4" w:space="0"/>
            </w:tcBorders>
            <w:shd w:val="clear" w:color="auto" w:fill="D9D9D9"/>
          </w:tcPr>
          <w:p w:rsidRPr="00824892" w:rsidR="006304D3" w:rsidP="00824892" w:rsidRDefault="006304D3" w14:paraId="5E194E0D" w14:textId="77777777">
            <w:pPr>
              <w:rPr>
                <w:b/>
                <w:bCs/>
              </w:rPr>
            </w:pPr>
            <w:r w:rsidRPr="00824892">
              <w:rPr>
                <w:b/>
              </w:rPr>
              <w:t>Materiaal</w:t>
            </w:r>
            <w:r w:rsidR="007A296C">
              <w:rPr>
                <w:b/>
              </w:rPr>
              <w:t xml:space="preserve"> </w:t>
            </w:r>
            <w:r w:rsidRPr="00824892" w:rsidR="005E743D">
              <w:rPr>
                <w:b/>
              </w:rPr>
              <w:t>/</w:t>
            </w:r>
            <w:r w:rsidR="007A296C">
              <w:rPr>
                <w:b/>
              </w:rPr>
              <w:t xml:space="preserve"> </w:t>
            </w:r>
            <w:r w:rsidRPr="00824892" w:rsidR="005E743D">
              <w:rPr>
                <w:b/>
              </w:rPr>
              <w:t>locatiewijziging</w:t>
            </w:r>
            <w:r w:rsidRPr="00824892" w:rsidR="006C0E6F">
              <w:rPr>
                <w:b/>
              </w:rPr>
              <w:t>:</w:t>
            </w:r>
          </w:p>
        </w:tc>
      </w:tr>
      <w:tr w:rsidRPr="00C0677D" w:rsidR="006304D3" w:rsidTr="007F7890" w14:paraId="60CE6E12" w14:textId="77777777">
        <w:tc>
          <w:tcPr>
            <w:tcW w:w="9146" w:type="dxa"/>
            <w:tcBorders>
              <w:top w:val="single" w:color="auto" w:sz="4" w:space="0"/>
              <w:bottom w:val="single" w:color="auto" w:sz="4" w:space="0"/>
            </w:tcBorders>
          </w:tcPr>
          <w:p w:rsidRPr="00DB55F9" w:rsidR="00A50F76" w:rsidP="00DB55F9" w:rsidRDefault="0006051D" w14:paraId="5E50E783" w14:textId="30639B32">
            <w:pPr>
              <w:rPr>
                <w:szCs w:val="22"/>
                <w:lang w:val="nl-BE"/>
              </w:rPr>
            </w:pPr>
            <w:hyperlink w:history="1" r:id="rId8">
              <w:r w:rsidRPr="001173F9" w:rsidR="00570F2D">
                <w:rPr>
                  <w:rStyle w:val="Hyperlink"/>
                  <w:szCs w:val="22"/>
                  <w:lang w:val="nl-BE"/>
                </w:rPr>
                <w:t>https://presenter10.prowise.com/share/resource/4OHLrWoc3rF0I3iYK6rNWHnqdy6B3Kb6itRaPFCS7SbPUJxpPoCw71mjysv2CW7v</w:t>
              </w:r>
            </w:hyperlink>
          </w:p>
        </w:tc>
      </w:tr>
    </w:tbl>
    <w:p w:rsidR="006304D3" w:rsidRDefault="006304D3" w14:paraId="6A618E70" w14:textId="77777777">
      <w:pPr>
        <w:rPr>
          <w:rFonts w:ascii="Calibri" w:hAnsi="Calibri"/>
          <w:szCs w:val="22"/>
          <w:lang w:val="nl-BE"/>
        </w:rPr>
      </w:pPr>
    </w:p>
    <w:p w:rsidR="00834EE6" w:rsidRDefault="00834EE6" w14:paraId="3BA26017" w14:textId="77777777">
      <w:pPr>
        <w:rPr>
          <w:rFonts w:ascii="Calibri" w:hAnsi="Calibri"/>
          <w:szCs w:val="22"/>
          <w:lang w:val="nl-BE"/>
        </w:rPr>
      </w:pPr>
    </w:p>
    <w:p w:rsidRPr="00C0677D" w:rsidR="0024453A" w:rsidRDefault="0024453A" w14:paraId="5F4D206E" w14:textId="77777777">
      <w:pPr>
        <w:rPr>
          <w:rFonts w:ascii="Calibri" w:hAnsi="Calibri"/>
        </w:rPr>
      </w:pPr>
    </w:p>
    <w:tbl>
      <w:tblPr>
        <w:tblW w:w="0" w:type="auto"/>
        <w:tblInd w:w="-68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Pr="00C0677D" w:rsidR="007B7185" w14:paraId="752C394B" w14:textId="77777777">
        <w:trPr>
          <w:cantSplit/>
        </w:trPr>
        <w:tc>
          <w:tcPr>
            <w:tcW w:w="9142" w:type="dxa"/>
            <w:tcBorders>
              <w:top w:val="single" w:color="auto" w:sz="12" w:space="0"/>
              <w:bottom w:val="single" w:color="auto" w:sz="12" w:space="0"/>
            </w:tcBorders>
            <w:shd w:val="clear" w:color="auto" w:fill="CCCCCC"/>
            <w:vAlign w:val="center"/>
          </w:tcPr>
          <w:p w:rsidRPr="00824892" w:rsidR="007B7185" w:rsidP="00824892" w:rsidRDefault="007B7185" w14:paraId="2CE20024" w14:textId="77777777">
            <w:pPr>
              <w:jc w:val="center"/>
              <w:rPr>
                <w:b/>
                <w:color w:val="FF0000"/>
                <w:sz w:val="32"/>
                <w:szCs w:val="22"/>
              </w:rPr>
            </w:pPr>
            <w:r w:rsidRPr="00824892">
              <w:rPr>
                <w:b/>
                <w:sz w:val="32"/>
                <w:szCs w:val="22"/>
              </w:rPr>
              <w:t>Les</w:t>
            </w:r>
            <w:r w:rsidRPr="00824892" w:rsidR="001713A8">
              <w:rPr>
                <w:b/>
                <w:sz w:val="32"/>
                <w:szCs w:val="22"/>
              </w:rPr>
              <w:t>opbouw</w:t>
            </w:r>
          </w:p>
        </w:tc>
      </w:tr>
    </w:tbl>
    <w:p w:rsidRPr="00C0677D" w:rsidR="007B7185" w:rsidP="00364F58" w:rsidRDefault="007B7185" w14:paraId="3C9EF8BE" w14:textId="77777777">
      <w:pPr>
        <w:spacing w:before="40" w:after="40"/>
        <w:rPr>
          <w:rFonts w:ascii="Calibri" w:hAnsi="Calibri"/>
          <w:color w:val="FF0000"/>
        </w:rPr>
      </w:pPr>
    </w:p>
    <w:tbl>
      <w:tblPr>
        <w:tblW w:w="9021" w:type="dxa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74"/>
        <w:gridCol w:w="1651"/>
        <w:gridCol w:w="542"/>
        <w:gridCol w:w="1749"/>
        <w:gridCol w:w="388"/>
        <w:gridCol w:w="1902"/>
        <w:gridCol w:w="371"/>
        <w:gridCol w:w="1921"/>
      </w:tblGrid>
      <w:tr w:rsidRPr="00AB0461" w:rsidR="00AB0461" w:rsidTr="5DA8296B" w14:paraId="198A6EDB" w14:textId="77777777">
        <w:trPr>
          <w:trHeight w:val="381"/>
        </w:trPr>
        <w:tc>
          <w:tcPr>
            <w:tcW w:w="9021" w:type="dxa"/>
            <w:gridSpan w:val="9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AB0461" w:rsidR="00AB0461" w:rsidP="007A296C" w:rsidRDefault="00407038" w14:paraId="39B96CA9" w14:textId="7B553EA2">
            <w:pPr>
              <w:pStyle w:val="Lijstalinea"/>
              <w:numPr>
                <w:ilvl w:val="0"/>
                <w:numId w:val="6"/>
              </w:numPr>
              <w:rPr>
                <w:b/>
                <w:szCs w:val="22"/>
              </w:rPr>
            </w:pPr>
            <w:r>
              <w:rPr>
                <w:b/>
                <w:szCs w:val="22"/>
              </w:rPr>
              <w:t>Kennismaking cijferend vermenigvuldigen + afspraken</w:t>
            </w:r>
            <w:r w:rsidR="007A296C">
              <w:rPr>
                <w:b/>
                <w:szCs w:val="22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Pr="00C0677D" w:rsidR="00165985" w:rsidTr="5DA8296B" w14:paraId="51A26B8C" w14:textId="77777777">
        <w:trPr>
          <w:trHeight w:val="381"/>
        </w:trPr>
        <w:tc>
          <w:tcPr>
            <w:tcW w:w="423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AB0461" w:rsidR="00165985" w:rsidP="00AB0461" w:rsidRDefault="00AB0461" w14:paraId="6ECB8AC4" w14:textId="77777777">
            <w:r>
              <w:rPr>
                <w:noProof/>
                <w:lang w:val="en-US"/>
              </w:rPr>
              <w:drawing>
                <wp:anchor distT="0" distB="0" distL="114300" distR="114300" simplePos="0" relativeHeight="251650048" behindDoc="0" locked="0" layoutInCell="1" allowOverlap="1" wp14:anchorId="7896B7F9" wp14:editId="491CB6C1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17" name="Afbeelding 17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461" w:rsidR="00165985">
              <w:rPr/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color="auto" w:sz="12" w:space="0"/>
              <w:left w:val="nil"/>
              <w:right w:val="nil"/>
            </w:tcBorders>
            <w:tcMar/>
            <w:vAlign w:val="center"/>
          </w:tcPr>
          <w:p w:rsidRPr="00B67E38" w:rsidR="00165985" w:rsidP="00AB0461" w:rsidRDefault="00B67E38" w14:paraId="11977EC9" w14:textId="4CD92907">
            <w:r w:rsidRPr="00407038">
              <w:rPr>
                <w:highlight w:val="yellow"/>
              </w:rPr>
              <w:t>oriënteren</w:t>
            </w:r>
          </w:p>
        </w:tc>
        <w:tc>
          <w:tcPr>
            <w:tcW w:w="542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B67E38" w:rsidR="00165985" w:rsidP="00AB0461" w:rsidRDefault="00AB0461" w14:paraId="7BE7A8FA" w14:textId="77777777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51072" behindDoc="0" locked="0" layoutInCell="1" allowOverlap="1" wp14:anchorId="6D9BE825" wp14:editId="1125D213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29845</wp:posOffset>
                  </wp:positionV>
                  <wp:extent cx="154305" cy="161925"/>
                  <wp:effectExtent l="0" t="0" r="0" b="9525"/>
                  <wp:wrapNone/>
                  <wp:docPr id="18" name="Afbeelding 18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DA8296B">
              <w:rPr/>
              <w:t/>
            </w:r>
          </w:p>
        </w:tc>
        <w:tc>
          <w:tcPr>
            <w:tcW w:w="1749" w:type="dxa"/>
            <w:tcBorders>
              <w:top w:val="single" w:color="auto" w:sz="12" w:space="0"/>
              <w:left w:val="nil"/>
              <w:right w:val="nil"/>
            </w:tcBorders>
            <w:tcMar/>
            <w:vAlign w:val="center"/>
          </w:tcPr>
          <w:p w:rsidRPr="00B67E38" w:rsidR="00165985" w:rsidP="00AB0461" w:rsidRDefault="00B67E38" w14:paraId="014A755C" w14:textId="3F34EA3B">
            <w:r>
              <w:t>verwerven</w:t>
            </w:r>
          </w:p>
        </w:tc>
        <w:tc>
          <w:tcPr>
            <w:tcW w:w="388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B67E38" w:rsidR="00165985" w:rsidP="00AB0461" w:rsidRDefault="00AB0461" w14:paraId="20850BB0" w14:textId="77777777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53120" behindDoc="0" locked="0" layoutInCell="1" allowOverlap="1" wp14:anchorId="72F8D57A" wp14:editId="4F229A76">
                  <wp:simplePos x="0" y="0"/>
                  <wp:positionH relativeFrom="column">
                    <wp:posOffset>5715</wp:posOffset>
                  </wp:positionH>
                  <wp:positionV relativeFrom="page">
                    <wp:posOffset>33655</wp:posOffset>
                  </wp:positionV>
                  <wp:extent cx="154305" cy="161925"/>
                  <wp:effectExtent l="0" t="0" r="0" b="9525"/>
                  <wp:wrapNone/>
                  <wp:docPr id="20" name="Afbeelding 20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DA8296B">
              <w:rPr/>
              <w:t/>
            </w:r>
          </w:p>
        </w:tc>
        <w:tc>
          <w:tcPr>
            <w:tcW w:w="1902" w:type="dxa"/>
            <w:tcBorders>
              <w:top w:val="single" w:color="auto" w:sz="12" w:space="0"/>
              <w:left w:val="nil"/>
              <w:right w:val="nil"/>
            </w:tcBorders>
            <w:tcMar/>
            <w:vAlign w:val="center"/>
          </w:tcPr>
          <w:p w:rsidRPr="00B67E38" w:rsidR="00165985" w:rsidP="00B67E38" w:rsidRDefault="007A296C" w14:paraId="2B1E1A6F" w14:textId="730AA4E6">
            <w:r w:rsidRPr="00B67E38">
              <w:t>v</w:t>
            </w:r>
            <w:r w:rsidR="00B67E38">
              <w:t>erwerken</w:t>
            </w:r>
          </w:p>
        </w:tc>
        <w:tc>
          <w:tcPr>
            <w:tcW w:w="371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B67E38" w:rsidR="00165985" w:rsidP="00AB0461" w:rsidRDefault="00AB0461" w14:paraId="3CE8DBD8" w14:textId="77777777">
            <w:pPr>
              <w:rPr>
                <w:bCs/>
                <w:lang w:val="nl-BE"/>
              </w:rPr>
            </w:pPr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52096" behindDoc="0" locked="0" layoutInCell="1" allowOverlap="1" wp14:anchorId="7D8C857E" wp14:editId="12EA30CE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19" name="Afbeelding 19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DA8296B">
              <w:rPr/>
              <w:t/>
            </w:r>
          </w:p>
        </w:tc>
        <w:tc>
          <w:tcPr>
            <w:tcW w:w="1921" w:type="dxa"/>
            <w:tcBorders>
              <w:top w:val="single" w:color="auto" w:sz="12" w:space="0"/>
              <w:left w:val="nil"/>
              <w:right w:val="single" w:color="auto" w:sz="12" w:space="0"/>
            </w:tcBorders>
            <w:tcMar/>
            <w:vAlign w:val="center"/>
          </w:tcPr>
          <w:p w:rsidRPr="00B67E38" w:rsidR="00165985" w:rsidP="00AB0461" w:rsidRDefault="00B67E38" w14:paraId="4C46C28D" w14:textId="0FCBF6E2">
            <w:pPr>
              <w:rPr>
                <w:bCs/>
              </w:rPr>
            </w:pPr>
            <w:r>
              <w:t>afronden</w:t>
            </w:r>
          </w:p>
        </w:tc>
      </w:tr>
      <w:tr w:rsidRPr="00C0677D" w:rsidR="007A296C" w:rsidTr="5DA8296B" w14:paraId="73223B29" w14:textId="77777777">
        <w:trPr>
          <w:trHeight w:val="381"/>
        </w:trPr>
        <w:tc>
          <w:tcPr>
            <w:tcW w:w="497" w:type="dxa"/>
            <w:gridSpan w:val="2"/>
            <w:tcBorders>
              <w:left w:val="single" w:color="auto" w:sz="12" w:space="0"/>
              <w:bottom w:val="single" w:color="auto" w:sz="12" w:space="0"/>
              <w:right w:val="nil"/>
            </w:tcBorders>
            <w:tcMar/>
            <w:vAlign w:val="center"/>
          </w:tcPr>
          <w:p w:rsidRPr="00C0677D" w:rsidR="007A296C" w:rsidP="00E40E22" w:rsidRDefault="007A296C" w14:paraId="5F04A8E8" w14:textId="77777777">
            <w:pPr>
              <w:rPr>
                <w:rFonts w:ascii="Calibri" w:hAnsi="Calibri"/>
                <w:lang w:val="nl-BE"/>
              </w:rPr>
            </w:pPr>
            <w:r w:rsidR="007A296C">
              <w:drawing>
                <wp:inline wp14:editId="7299ABDE" wp14:anchorId="3D5F1665">
                  <wp:extent cx="152400" cy="152400"/>
                  <wp:effectExtent l="0" t="0" r="0" b="0"/>
                  <wp:docPr id="2" name="Afbeelding 2" descr="doelen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fbeelding 2"/>
                          <pic:cNvPicPr/>
                        </pic:nvPicPr>
                        <pic:blipFill>
                          <a:blip r:embed="R57ce607bac82445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4" w:type="dxa"/>
            <w:gridSpan w:val="7"/>
            <w:tcBorders>
              <w:left w:val="nil"/>
              <w:bottom w:val="single" w:color="auto" w:sz="12" w:space="0"/>
              <w:right w:val="single" w:color="auto" w:sz="12" w:space="0"/>
            </w:tcBorders>
            <w:tcMar/>
            <w:vAlign w:val="center"/>
          </w:tcPr>
          <w:p w:rsidRPr="00C0677D" w:rsidR="007A296C" w:rsidP="007A296C" w:rsidRDefault="007A296C" w14:paraId="50D0BE52" w14:textId="77777777">
            <w:pPr>
              <w:rPr>
                <w:rFonts w:ascii="Calibri" w:hAnsi="Calibri"/>
                <w:color w:val="FF0000"/>
                <w:lang w:val="nl-BE"/>
              </w:rPr>
            </w:pPr>
            <w:r w:rsidRPr="00C0677D">
              <w:rPr>
                <w:rFonts w:ascii="Calibri" w:hAnsi="Calibri"/>
                <w:lang w:val="nl-BE"/>
              </w:rPr>
              <w:t xml:space="preserve">  </w:t>
            </w:r>
          </w:p>
        </w:tc>
      </w:tr>
    </w:tbl>
    <w:p w:rsidRPr="00AB0461" w:rsidR="00497564" w:rsidP="00834EE6" w:rsidRDefault="00497564" w14:paraId="034478E7" w14:textId="77777777"/>
    <w:p w:rsidR="00DC7B10" w:rsidP="00510314" w:rsidRDefault="00DC7B10" w14:paraId="3F9B4464" w14:textId="1261F8F7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Organisatie:</w:t>
      </w:r>
    </w:p>
    <w:p w:rsidR="00DC7B10" w:rsidP="00DC7B10" w:rsidRDefault="00184BC7" w14:paraId="5398CC5C" w14:textId="5B845C1C">
      <w:pPr>
        <w:pStyle w:val="Lijstalinea"/>
        <w:numPr>
          <w:ilvl w:val="0"/>
          <w:numId w:val="8"/>
        </w:numPr>
        <w:tabs>
          <w:tab w:val="left" w:pos="1134"/>
        </w:tabs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Kaartjes afspraken cijferend vermenigvuldigen</w:t>
      </w:r>
    </w:p>
    <w:p w:rsidR="00184BC7" w:rsidP="00DC7B10" w:rsidRDefault="00184BC7" w14:paraId="7FCE9408" w14:textId="35F9B362">
      <w:pPr>
        <w:pStyle w:val="Lijstalinea"/>
        <w:numPr>
          <w:ilvl w:val="0"/>
          <w:numId w:val="8"/>
        </w:numPr>
        <w:tabs>
          <w:tab w:val="left" w:pos="1134"/>
        </w:tabs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Geruit papier voor iedereen</w:t>
      </w:r>
    </w:p>
    <w:p w:rsidR="00184BC7" w:rsidP="00DC7B10" w:rsidRDefault="00184BC7" w14:paraId="476392C3" w14:textId="754193B7">
      <w:pPr>
        <w:pStyle w:val="Lijstalinea"/>
        <w:numPr>
          <w:ilvl w:val="0"/>
          <w:numId w:val="8"/>
        </w:numPr>
        <w:tabs>
          <w:tab w:val="left" w:pos="1134"/>
        </w:tabs>
        <w:rPr>
          <w:rFonts w:ascii="Calibri" w:hAnsi="Calibri"/>
          <w:b/>
          <w:szCs w:val="22"/>
        </w:rPr>
      </w:pPr>
      <w:proofErr w:type="spellStart"/>
      <w:r>
        <w:rPr>
          <w:rFonts w:ascii="Calibri" w:hAnsi="Calibri"/>
          <w:b/>
          <w:szCs w:val="22"/>
        </w:rPr>
        <w:t>Prowise</w:t>
      </w:r>
      <w:proofErr w:type="spellEnd"/>
      <w:r>
        <w:rPr>
          <w:rFonts w:ascii="Calibri" w:hAnsi="Calibri"/>
          <w:b/>
          <w:szCs w:val="22"/>
        </w:rPr>
        <w:t xml:space="preserve"> presentatie</w:t>
      </w:r>
    </w:p>
    <w:p w:rsidR="00184BC7" w:rsidP="00184BC7" w:rsidRDefault="00184BC7" w14:paraId="6FCCCC0A" w14:textId="0CD66C46">
      <w:pPr>
        <w:tabs>
          <w:tab w:val="left" w:pos="1134"/>
        </w:tabs>
        <w:rPr>
          <w:rFonts w:ascii="Calibri" w:hAnsi="Calibri"/>
          <w:b/>
          <w:szCs w:val="22"/>
        </w:rPr>
      </w:pPr>
    </w:p>
    <w:p w:rsidR="00570F2D" w:rsidP="00184BC7" w:rsidRDefault="0006051D" w14:paraId="190467BD" w14:textId="3D792405">
      <w:pPr>
        <w:tabs>
          <w:tab w:val="left" w:pos="1134"/>
        </w:tabs>
        <w:rPr>
          <w:rFonts w:ascii="Calibri" w:hAnsi="Calibri"/>
          <w:b/>
          <w:szCs w:val="22"/>
        </w:rPr>
      </w:pPr>
      <w:hyperlink w:history="1" r:id="rId11">
        <w:r w:rsidRPr="001173F9" w:rsidR="00570F2D">
          <w:rPr>
            <w:rStyle w:val="Hyperlink"/>
            <w:rFonts w:ascii="Calibri" w:hAnsi="Calibri"/>
            <w:b/>
            <w:szCs w:val="22"/>
          </w:rPr>
          <w:t>https://presenter10.prowise.com/share/resource/4OHLrWoc3rF0I3iYK6rNWHnqdy6B3Kb6itRaPFCS7SbPUJxpPoCw71mjysv2CW7v</w:t>
        </w:r>
      </w:hyperlink>
    </w:p>
    <w:p w:rsidR="00570F2D" w:rsidP="00184BC7" w:rsidRDefault="00570F2D" w14:paraId="308F1F3E" w14:textId="7ACB4F4F">
      <w:pPr>
        <w:tabs>
          <w:tab w:val="left" w:pos="1134"/>
        </w:tabs>
        <w:rPr>
          <w:rFonts w:ascii="Calibri" w:hAnsi="Calibri"/>
          <w:b/>
          <w:szCs w:val="22"/>
        </w:rPr>
      </w:pPr>
    </w:p>
    <w:p w:rsidRPr="00184BC7" w:rsidR="00570F2D" w:rsidP="00184BC7" w:rsidRDefault="00570F2D" w14:paraId="64AE93F1" w14:textId="77777777">
      <w:pPr>
        <w:tabs>
          <w:tab w:val="left" w:pos="1134"/>
        </w:tabs>
        <w:rPr>
          <w:rFonts w:ascii="Calibri" w:hAnsi="Calibri"/>
          <w:b/>
          <w:szCs w:val="22"/>
        </w:rPr>
      </w:pPr>
    </w:p>
    <w:p w:rsidR="00CE4DAA" w:rsidP="00813FB8" w:rsidRDefault="003B035B" w14:paraId="6B94217D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>Vandaag gaan we cijferend vermenigvuldigen</w:t>
      </w:r>
      <w:r w:rsidR="00510314">
        <w:rPr>
          <w:rFonts w:ascii="Calibri" w:hAnsi="Calibri"/>
          <w:bCs/>
          <w:i/>
          <w:iCs/>
          <w:szCs w:val="22"/>
        </w:rPr>
        <w:t xml:space="preserve">. </w:t>
      </w:r>
      <w:r w:rsidR="00813FB8">
        <w:rPr>
          <w:rFonts w:ascii="Calibri" w:hAnsi="Calibri"/>
          <w:bCs/>
          <w:i/>
          <w:iCs/>
          <w:szCs w:val="22"/>
        </w:rPr>
        <w:t>Neem je werkboek op pagina 14.</w:t>
      </w:r>
      <w:r w:rsidR="00EF1F4C">
        <w:rPr>
          <w:rFonts w:ascii="Calibri" w:hAnsi="Calibri"/>
          <w:bCs/>
          <w:i/>
          <w:iCs/>
          <w:szCs w:val="22"/>
        </w:rPr>
        <w:t xml:space="preserve"> </w:t>
      </w:r>
      <w:r w:rsidR="00587965">
        <w:rPr>
          <w:rFonts w:ascii="Calibri" w:hAnsi="Calibri"/>
          <w:bCs/>
          <w:i/>
          <w:iCs/>
          <w:szCs w:val="22"/>
        </w:rPr>
        <w:t>We zien hier</w:t>
      </w:r>
      <w:r w:rsidR="0093633B">
        <w:rPr>
          <w:rFonts w:ascii="Calibri" w:hAnsi="Calibri"/>
          <w:bCs/>
          <w:i/>
          <w:iCs/>
          <w:szCs w:val="22"/>
        </w:rPr>
        <w:t xml:space="preserve"> een </w:t>
      </w:r>
    </w:p>
    <w:p w:rsidR="00CE4DAA" w:rsidP="00CE4DAA" w:rsidRDefault="0093633B" w14:paraId="4A9EADC9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affiche van </w:t>
      </w:r>
      <w:proofErr w:type="spellStart"/>
      <w:r>
        <w:rPr>
          <w:rFonts w:ascii="Calibri" w:hAnsi="Calibri"/>
          <w:bCs/>
          <w:i/>
          <w:iCs/>
          <w:szCs w:val="22"/>
        </w:rPr>
        <w:t>Night</w:t>
      </w:r>
      <w:proofErr w:type="spellEnd"/>
      <w:r>
        <w:rPr>
          <w:rFonts w:ascii="Calibri" w:hAnsi="Calibri"/>
          <w:bCs/>
          <w:i/>
          <w:iCs/>
          <w:szCs w:val="22"/>
        </w:rPr>
        <w:t xml:space="preserve"> of </w:t>
      </w:r>
      <w:proofErr w:type="spellStart"/>
      <w:r>
        <w:rPr>
          <w:rFonts w:ascii="Calibri" w:hAnsi="Calibri"/>
          <w:bCs/>
          <w:i/>
          <w:iCs/>
          <w:szCs w:val="22"/>
        </w:rPr>
        <w:t>the</w:t>
      </w:r>
      <w:proofErr w:type="spellEnd"/>
      <w:r>
        <w:rPr>
          <w:rFonts w:ascii="Calibri" w:hAnsi="Calibri"/>
          <w:bCs/>
          <w:i/>
          <w:iCs/>
          <w:szCs w:val="22"/>
        </w:rPr>
        <w:t xml:space="preserve"> </w:t>
      </w:r>
      <w:proofErr w:type="spellStart"/>
      <w:r>
        <w:rPr>
          <w:rFonts w:ascii="Calibri" w:hAnsi="Calibri"/>
          <w:bCs/>
          <w:i/>
          <w:iCs/>
          <w:szCs w:val="22"/>
        </w:rPr>
        <w:t>Proms</w:t>
      </w:r>
      <w:proofErr w:type="spellEnd"/>
      <w:r>
        <w:rPr>
          <w:rFonts w:ascii="Calibri" w:hAnsi="Calibri"/>
          <w:bCs/>
          <w:i/>
          <w:iCs/>
          <w:szCs w:val="22"/>
        </w:rPr>
        <w:t xml:space="preserve"> in Antwerpen, ze gaan 10 keer spelen. We zien de </w:t>
      </w:r>
      <w:r w:rsidR="00587965">
        <w:rPr>
          <w:rFonts w:ascii="Calibri" w:hAnsi="Calibri"/>
          <w:bCs/>
          <w:i/>
          <w:iCs/>
          <w:szCs w:val="22"/>
        </w:rPr>
        <w:t xml:space="preserve">kostprijs van een </w:t>
      </w:r>
    </w:p>
    <w:p w:rsidR="00CE4DAA" w:rsidP="00CE4DAA" w:rsidRDefault="00587965" w14:paraId="18CF98BB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ticket, welk soort plaats je kan kiezen (staanplaatsen, zitplaatsen) daaronder zijn er nog extra keuzes </w:t>
      </w:r>
    </w:p>
    <w:p w:rsidR="00813FB8" w:rsidP="00CE4DAA" w:rsidRDefault="00587965" w14:paraId="3A24E31C" w14:textId="14C9B273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(balkon, </w:t>
      </w:r>
      <w:proofErr w:type="spellStart"/>
      <w:r>
        <w:rPr>
          <w:rFonts w:ascii="Calibri" w:hAnsi="Calibri"/>
          <w:bCs/>
          <w:i/>
          <w:iCs/>
          <w:szCs w:val="22"/>
        </w:rPr>
        <w:t>middenplein</w:t>
      </w:r>
      <w:proofErr w:type="spellEnd"/>
      <w:r>
        <w:rPr>
          <w:rFonts w:ascii="Calibri" w:hAnsi="Calibri"/>
          <w:bCs/>
          <w:i/>
          <w:iCs/>
          <w:szCs w:val="22"/>
        </w:rPr>
        <w:t>, of onder balkon …)</w:t>
      </w:r>
    </w:p>
    <w:p w:rsidR="0093633B" w:rsidP="0093633B" w:rsidRDefault="0093633B" w14:paraId="13D6293E" w14:textId="451C31C4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="0093633B" w:rsidP="0093633B" w:rsidRDefault="0093633B" w14:paraId="65ADFAF3" w14:textId="36DD414F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>We gaan oefening b samen maken. Welke gegevens hebben we hiervoor nodig?</w:t>
      </w:r>
    </w:p>
    <w:p w:rsidR="0093633B" w:rsidP="0093633B" w:rsidRDefault="0093633B" w14:paraId="611F326A" w14:textId="04DDE7A0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Pr="0093633B" w:rsidR="0093633B" w:rsidP="0093633B" w:rsidRDefault="0093633B" w14:paraId="500B93CE" w14:textId="44F5BC5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szCs w:val="22"/>
        </w:rPr>
        <w:t xml:space="preserve">(€35 en 5875) </w:t>
      </w:r>
      <w:r>
        <w:rPr>
          <w:rFonts w:ascii="Calibri" w:hAnsi="Calibri"/>
          <w:bCs/>
          <w:i/>
          <w:iCs/>
          <w:szCs w:val="22"/>
        </w:rPr>
        <w:t xml:space="preserve">Wat gaan we met deze getallen doen? </w:t>
      </w:r>
      <w:r w:rsidRPr="00CE4DAA">
        <w:rPr>
          <w:rFonts w:ascii="Calibri" w:hAnsi="Calibri"/>
          <w:bCs/>
          <w:szCs w:val="22"/>
        </w:rPr>
        <w:t>Vermenigvuldigen</w:t>
      </w:r>
      <w:r>
        <w:rPr>
          <w:rFonts w:ascii="Calibri" w:hAnsi="Calibri"/>
          <w:bCs/>
          <w:i/>
          <w:iCs/>
          <w:szCs w:val="22"/>
        </w:rPr>
        <w:t xml:space="preserve">. </w:t>
      </w:r>
    </w:p>
    <w:p w:rsidR="00813FB8" w:rsidP="0093633B" w:rsidRDefault="00813FB8" w14:paraId="4413B12F" w14:textId="7777777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</w:p>
    <w:p w:rsidR="00DC7B10" w:rsidP="00D1745D" w:rsidRDefault="00DC7B10" w14:paraId="52ED76CC" w14:textId="2345B3E9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t>Zie bijlage bordschema</w:t>
      </w:r>
    </w:p>
    <w:p w:rsidRPr="00D1745D" w:rsidR="00DC7B10" w:rsidP="00D1745D" w:rsidRDefault="00DC7B10" w14:paraId="07A79F1A" w14:textId="77777777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</w:p>
    <w:p w:rsidR="00C513FD" w:rsidP="00497564" w:rsidRDefault="00C513FD" w14:paraId="031FD560" w14:textId="1551D6D3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We schrijven het grootste getal bovenaan, dit is het gemakkelijkst. </w:t>
      </w:r>
      <w:r>
        <w:rPr>
          <w:rFonts w:ascii="Calibri" w:hAnsi="Calibri"/>
          <w:bCs/>
          <w:szCs w:val="22"/>
        </w:rPr>
        <w:t xml:space="preserve">Ik plak kaartje: “grootste getal </w:t>
      </w:r>
    </w:p>
    <w:p w:rsidR="00CD61F8" w:rsidP="00C513FD" w:rsidRDefault="00C513FD" w14:paraId="69B984B4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szCs w:val="22"/>
        </w:rPr>
        <w:t xml:space="preserve">Bovenaan” op het bord. </w:t>
      </w:r>
      <w:r>
        <w:rPr>
          <w:rFonts w:ascii="Calibri" w:hAnsi="Calibri"/>
          <w:bCs/>
          <w:i/>
          <w:iCs/>
          <w:szCs w:val="22"/>
        </w:rPr>
        <w:t>We werken netjes en nauwkeurig</w:t>
      </w:r>
      <w:r w:rsidR="00CD61F8">
        <w:rPr>
          <w:rFonts w:ascii="Calibri" w:hAnsi="Calibri"/>
          <w:bCs/>
          <w:i/>
          <w:iCs/>
          <w:szCs w:val="22"/>
        </w:rPr>
        <w:t xml:space="preserve">, dus niet te snel zodat we geen fouten </w:t>
      </w:r>
    </w:p>
    <w:p w:rsidR="00D7776E" w:rsidP="00156EE3" w:rsidRDefault="00CD61F8" w14:paraId="0A6B22BE" w14:textId="5B146299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maken. </w:t>
      </w:r>
      <w:r w:rsidR="00D7776E">
        <w:rPr>
          <w:rFonts w:ascii="Calibri" w:hAnsi="Calibri"/>
          <w:bCs/>
          <w:i/>
          <w:iCs/>
          <w:szCs w:val="22"/>
        </w:rPr>
        <w:t>Schrijf de cijfers mooi onder elkaar. Het geruit papier helpt hierbij!</w:t>
      </w:r>
    </w:p>
    <w:p w:rsidR="0017612E" w:rsidP="00156EE3" w:rsidRDefault="0017612E" w14:paraId="38176B3D" w14:textId="7579CCF6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Pr="0017612E" w:rsidR="0017612E" w:rsidP="00156EE3" w:rsidRDefault="0017612E" w14:paraId="5CB8F659" w14:textId="13B797DB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t>Ik laat een leerling mondel</w:t>
      </w:r>
      <w:r w:rsidR="00266E8F">
        <w:rPr>
          <w:rFonts w:ascii="Calibri" w:hAnsi="Calibri"/>
          <w:bCs/>
          <w:szCs w:val="22"/>
        </w:rPr>
        <w:t>ing de oefening oplossen.</w:t>
      </w:r>
    </w:p>
    <w:p w:rsidR="00317BD3" w:rsidP="00156EE3" w:rsidRDefault="00317BD3" w14:paraId="3A1D3B32" w14:textId="0E74C655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Pr="00A84BE6" w:rsidR="00317BD3" w:rsidP="0093633B" w:rsidRDefault="00266E8F" w14:paraId="30E96433" w14:textId="1B5416C2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“….. </w:t>
      </w:r>
      <w:r w:rsidR="00A84BE6">
        <w:rPr>
          <w:rFonts w:ascii="Calibri" w:hAnsi="Calibri"/>
          <w:bCs/>
          <w:i/>
          <w:iCs/>
          <w:szCs w:val="22"/>
        </w:rPr>
        <w:t xml:space="preserve">We schuiven een rang op </w:t>
      </w:r>
      <w:r w:rsidR="0017612E">
        <w:rPr>
          <w:rFonts w:ascii="Calibri" w:hAnsi="Calibri"/>
          <w:bCs/>
          <w:i/>
          <w:iCs/>
          <w:szCs w:val="22"/>
        </w:rPr>
        <w:t>bij het vermenigvuldigtal dus noteren we een NUL</w:t>
      </w:r>
      <w:r>
        <w:rPr>
          <w:rFonts w:ascii="Calibri" w:hAnsi="Calibri"/>
          <w:bCs/>
          <w:i/>
          <w:iCs/>
          <w:szCs w:val="22"/>
        </w:rPr>
        <w:t>.”</w:t>
      </w:r>
    </w:p>
    <w:p w:rsidR="00D7776E" w:rsidP="00156EE3" w:rsidRDefault="00D7776E" w14:paraId="3B6FBBAE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Pr="001C28C2" w:rsidR="001C28C2" w:rsidP="00156EE3" w:rsidRDefault="00CD61F8" w14:paraId="732259C3" w14:textId="4B20913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szCs w:val="22"/>
        </w:rPr>
        <w:t>Ik plak kaartjes: “netjes &amp; nauwkeurig” + “niet te snel”</w:t>
      </w:r>
      <w:r w:rsidR="00156EE3">
        <w:rPr>
          <w:rFonts w:ascii="Calibri" w:hAnsi="Calibri"/>
          <w:bCs/>
          <w:szCs w:val="22"/>
        </w:rPr>
        <w:t xml:space="preserve"> </w:t>
      </w:r>
      <w:r w:rsidRPr="001C28C2" w:rsidR="00156EE3">
        <w:rPr>
          <w:rFonts w:ascii="Calibri" w:hAnsi="Calibri"/>
          <w:bCs/>
          <w:i/>
          <w:iCs/>
          <w:szCs w:val="22"/>
        </w:rPr>
        <w:t xml:space="preserve">Als we een rang opschuiven bij het </w:t>
      </w:r>
    </w:p>
    <w:p w:rsidR="00836E0F" w:rsidP="00156EE3" w:rsidRDefault="00156EE3" w14:paraId="7A2E81DC" w14:textId="77777777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  <w:r w:rsidRPr="001C28C2">
        <w:rPr>
          <w:rFonts w:ascii="Calibri" w:hAnsi="Calibri"/>
          <w:bCs/>
          <w:i/>
          <w:iCs/>
          <w:szCs w:val="22"/>
        </w:rPr>
        <w:lastRenderedPageBreak/>
        <w:t>vermenigvuld</w:t>
      </w:r>
      <w:r w:rsidRPr="001C28C2" w:rsidR="001C28C2">
        <w:rPr>
          <w:rFonts w:ascii="Calibri" w:hAnsi="Calibri"/>
          <w:bCs/>
          <w:i/>
          <w:iCs/>
          <w:szCs w:val="22"/>
        </w:rPr>
        <w:t>igtal, dan noteren we een NUL om op te schuiven.</w:t>
      </w:r>
      <w:r w:rsidR="001C28C2">
        <w:rPr>
          <w:rFonts w:ascii="Calibri" w:hAnsi="Calibri"/>
          <w:bCs/>
          <w:szCs w:val="22"/>
        </w:rPr>
        <w:t xml:space="preserve"> </w:t>
      </w:r>
    </w:p>
    <w:p w:rsidR="00156EE3" w:rsidP="00156EE3" w:rsidRDefault="001C28C2" w14:paraId="46F59B01" w14:textId="14F14952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t xml:space="preserve">Ik plak kaartje: </w:t>
      </w:r>
      <w:r w:rsidR="00836E0F">
        <w:rPr>
          <w:rFonts w:ascii="Calibri" w:hAnsi="Calibri"/>
          <w:bCs/>
          <w:szCs w:val="22"/>
        </w:rPr>
        <w:t>“rang opschuiven? NUL niet vergeten!”</w:t>
      </w:r>
    </w:p>
    <w:p w:rsidR="0017612E" w:rsidP="00156EE3" w:rsidRDefault="0017612E" w14:paraId="07968232" w14:textId="340D5C81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</w:p>
    <w:p w:rsidR="002D3F3B" w:rsidP="00156EE3" w:rsidRDefault="001233D5" w14:paraId="1080335E" w14:textId="1FCA81AB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szCs w:val="22"/>
        </w:rPr>
        <w:t xml:space="preserve">Ik noteer de NUL in een andere kleur. </w:t>
      </w:r>
      <w:r w:rsidR="00B4703C">
        <w:rPr>
          <w:rFonts w:ascii="Calibri" w:hAnsi="Calibri"/>
          <w:bCs/>
          <w:i/>
          <w:iCs/>
          <w:szCs w:val="22"/>
        </w:rPr>
        <w:t>We doen terug verder</w:t>
      </w:r>
      <w:r w:rsidR="0093633B">
        <w:rPr>
          <w:rFonts w:ascii="Calibri" w:hAnsi="Calibri"/>
          <w:bCs/>
          <w:i/>
          <w:iCs/>
          <w:szCs w:val="22"/>
        </w:rPr>
        <w:t xml:space="preserve">. </w:t>
      </w:r>
      <w:r w:rsidR="002D3F3B">
        <w:rPr>
          <w:rFonts w:ascii="Calibri" w:hAnsi="Calibri"/>
          <w:bCs/>
          <w:i/>
          <w:iCs/>
          <w:szCs w:val="22"/>
        </w:rPr>
        <w:t xml:space="preserve">We </w:t>
      </w:r>
    </w:p>
    <w:p w:rsidR="00205CE9" w:rsidP="00156EE3" w:rsidRDefault="002D3F3B" w14:paraId="669EE9F6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>trekken met een meetlat een streep en noteren het plustekentje erbij</w:t>
      </w:r>
      <w:r w:rsidR="00492CB7">
        <w:rPr>
          <w:rFonts w:ascii="Calibri" w:hAnsi="Calibri"/>
          <w:bCs/>
          <w:i/>
          <w:iCs/>
          <w:szCs w:val="22"/>
        </w:rPr>
        <w:t xml:space="preserve">. We beginnen van rechts. </w:t>
      </w:r>
    </w:p>
    <w:p w:rsidR="0017612E" w:rsidP="00156EE3" w:rsidRDefault="00CD208F" w14:paraId="7FA29E5F" w14:textId="014CFAAF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>Uitkomst is =</w:t>
      </w:r>
      <w:r w:rsidR="00266E8F">
        <w:rPr>
          <w:rFonts w:ascii="Calibri" w:hAnsi="Calibri"/>
          <w:bCs/>
          <w:i/>
          <w:iCs/>
          <w:szCs w:val="22"/>
        </w:rPr>
        <w:t xml:space="preserve"> € 205</w:t>
      </w:r>
      <w:r w:rsidR="0036172C">
        <w:rPr>
          <w:rFonts w:ascii="Calibri" w:hAnsi="Calibri"/>
          <w:bCs/>
          <w:i/>
          <w:iCs/>
          <w:szCs w:val="22"/>
        </w:rPr>
        <w:t xml:space="preserve"> 625</w:t>
      </w:r>
      <w:r>
        <w:rPr>
          <w:rFonts w:ascii="Calibri" w:hAnsi="Calibri"/>
          <w:bCs/>
          <w:i/>
          <w:iCs/>
          <w:szCs w:val="22"/>
        </w:rPr>
        <w:t>)</w:t>
      </w:r>
    </w:p>
    <w:p w:rsidR="00205CE9" w:rsidP="00156EE3" w:rsidRDefault="00205CE9" w14:paraId="1A2942A4" w14:textId="3BEE5F2D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="00205CE9" w:rsidP="00156EE3" w:rsidRDefault="00205CE9" w14:paraId="42C613C5" w14:textId="25EC1A53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>Hou deze afspraken in het achterhoofd wanneer we de oefeningen in het werkboek maken.</w:t>
      </w:r>
    </w:p>
    <w:p w:rsidR="00205CE9" w:rsidP="00156EE3" w:rsidRDefault="00205CE9" w14:paraId="6DBA9A6C" w14:textId="2AC30AE3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="00205CE9" w:rsidP="00F207B2" w:rsidRDefault="00F207B2" w14:paraId="693EE989" w14:textId="46493BF5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>Zijn er hier nog vragen rond?</w:t>
      </w:r>
    </w:p>
    <w:p w:rsidR="00F207B2" w:rsidP="00F207B2" w:rsidRDefault="00F207B2" w14:paraId="028E0AA3" w14:textId="77777777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</w:p>
    <w:p w:rsidR="00205CE9" w:rsidP="00156EE3" w:rsidRDefault="00205CE9" w14:paraId="57B80D76" w14:textId="4AE94D65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="00205CE9" w:rsidP="00156EE3" w:rsidRDefault="00205CE9" w14:paraId="734AFA40" w14:textId="1E6F4BEF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Pr="002D3F3B" w:rsidR="00205CE9" w:rsidP="00156EE3" w:rsidRDefault="00205CE9" w14:paraId="2EC0CBD8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="00A35F3B" w:rsidP="00497564" w:rsidRDefault="00A35F3B" w14:paraId="069384CD" w14:textId="645A5A8D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:rsidR="00A35F3B" w:rsidP="00497564" w:rsidRDefault="00A35F3B" w14:paraId="7950C842" w14:textId="77777777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tbl>
      <w:tblPr>
        <w:tblW w:w="9021" w:type="dxa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74"/>
        <w:gridCol w:w="1651"/>
        <w:gridCol w:w="542"/>
        <w:gridCol w:w="1749"/>
        <w:gridCol w:w="388"/>
        <w:gridCol w:w="1902"/>
        <w:gridCol w:w="371"/>
        <w:gridCol w:w="1921"/>
      </w:tblGrid>
      <w:tr w:rsidRPr="00AB0461" w:rsidR="00B67E38" w:rsidTr="5DA8296B" w14:paraId="3A8A0CE3" w14:textId="77777777">
        <w:trPr>
          <w:trHeight w:val="381"/>
        </w:trPr>
        <w:tc>
          <w:tcPr>
            <w:tcW w:w="9021" w:type="dxa"/>
            <w:gridSpan w:val="9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AB0461" w:rsidR="00B67E38" w:rsidP="00227E18" w:rsidRDefault="00F207B2" w14:paraId="074343BB" w14:textId="00354AAC">
            <w:pPr>
              <w:pStyle w:val="Lijstalinea"/>
              <w:numPr>
                <w:ilvl w:val="0"/>
                <w:numId w:val="6"/>
              </w:numPr>
              <w:rPr>
                <w:b/>
                <w:szCs w:val="22"/>
              </w:rPr>
            </w:pPr>
            <w:r>
              <w:rPr>
                <w:b/>
                <w:szCs w:val="22"/>
              </w:rPr>
              <w:t>Klassikaal eerste oefening werkboek</w:t>
            </w:r>
            <w:r w:rsidR="00B67E38">
              <w:rPr>
                <w:b/>
                <w:szCs w:val="22"/>
              </w:rPr>
              <w:t xml:space="preserve">                                                                                                                                                                     </w:t>
            </w:r>
          </w:p>
        </w:tc>
      </w:tr>
      <w:tr w:rsidRPr="00C0677D" w:rsidR="00B67E38" w:rsidTr="5DA8296B" w14:paraId="68BBF988" w14:textId="77777777">
        <w:trPr>
          <w:trHeight w:val="381"/>
        </w:trPr>
        <w:tc>
          <w:tcPr>
            <w:tcW w:w="423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AB0461" w:rsidR="00B67E38" w:rsidP="00227E18" w:rsidRDefault="00B67E38" w14:paraId="5D1D43E5" w14:textId="77777777"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28AAE96" wp14:editId="1D586312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1" name="Afbeelding 1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461" w:rsidR="00B67E38">
              <w:rPr/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color="auto" w:sz="12" w:space="0"/>
              <w:left w:val="nil"/>
              <w:right w:val="nil"/>
            </w:tcBorders>
            <w:tcMar/>
            <w:vAlign w:val="center"/>
          </w:tcPr>
          <w:p w:rsidRPr="00B67E38" w:rsidR="00B67E38" w:rsidP="00227E18" w:rsidRDefault="00B67E38" w14:paraId="46C28374" w14:textId="77777777">
            <w:r>
              <w:t>oriënteren</w:t>
            </w:r>
          </w:p>
        </w:tc>
        <w:tc>
          <w:tcPr>
            <w:tcW w:w="542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B67E38" w:rsidR="00B67E38" w:rsidP="00227E18" w:rsidRDefault="00B67E38" w14:paraId="2F39DC1F" w14:textId="77777777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2DD7451" wp14:editId="64C442E8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29845</wp:posOffset>
                  </wp:positionV>
                  <wp:extent cx="154305" cy="161925"/>
                  <wp:effectExtent l="0" t="0" r="0" b="9525"/>
                  <wp:wrapNone/>
                  <wp:docPr id="3" name="Afbeelding 3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DA8296B">
              <w:rPr/>
              <w:t/>
            </w:r>
          </w:p>
        </w:tc>
        <w:tc>
          <w:tcPr>
            <w:tcW w:w="1749" w:type="dxa"/>
            <w:tcBorders>
              <w:top w:val="single" w:color="auto" w:sz="12" w:space="0"/>
              <w:left w:val="nil"/>
              <w:right w:val="nil"/>
            </w:tcBorders>
            <w:tcMar/>
            <w:vAlign w:val="center"/>
          </w:tcPr>
          <w:p w:rsidRPr="00B67E38" w:rsidR="00B67E38" w:rsidP="00227E18" w:rsidRDefault="00B67E38" w14:paraId="59BE6914" w14:textId="77777777">
            <w:r w:rsidRPr="00F207B2">
              <w:rPr>
                <w:highlight w:val="yellow"/>
              </w:rPr>
              <w:t>verwerven</w:t>
            </w:r>
          </w:p>
        </w:tc>
        <w:tc>
          <w:tcPr>
            <w:tcW w:w="388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B67E38" w:rsidR="00B67E38" w:rsidP="00227E18" w:rsidRDefault="00B67E38" w14:paraId="78D1F99B" w14:textId="77777777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5847A54E" wp14:editId="4F9D982C">
                  <wp:simplePos x="0" y="0"/>
                  <wp:positionH relativeFrom="column">
                    <wp:posOffset>5715</wp:posOffset>
                  </wp:positionH>
                  <wp:positionV relativeFrom="page">
                    <wp:posOffset>33655</wp:posOffset>
                  </wp:positionV>
                  <wp:extent cx="154305" cy="161925"/>
                  <wp:effectExtent l="0" t="0" r="0" b="9525"/>
                  <wp:wrapNone/>
                  <wp:docPr id="4" name="Afbeelding 4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DA8296B">
              <w:rPr/>
              <w:t/>
            </w:r>
          </w:p>
        </w:tc>
        <w:tc>
          <w:tcPr>
            <w:tcW w:w="1902" w:type="dxa"/>
            <w:tcBorders>
              <w:top w:val="single" w:color="auto" w:sz="12" w:space="0"/>
              <w:left w:val="nil"/>
              <w:right w:val="nil"/>
            </w:tcBorders>
            <w:tcMar/>
            <w:vAlign w:val="center"/>
          </w:tcPr>
          <w:p w:rsidRPr="00B67E38" w:rsidR="00B67E38" w:rsidP="00227E18" w:rsidRDefault="00B67E38" w14:paraId="2A61AB3E" w14:textId="77777777">
            <w:r w:rsidRPr="00B67E38">
              <w:t>v</w:t>
            </w:r>
            <w:r>
              <w:t>erwerken</w:t>
            </w:r>
          </w:p>
        </w:tc>
        <w:tc>
          <w:tcPr>
            <w:tcW w:w="371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B67E38" w:rsidR="00B67E38" w:rsidP="00227E18" w:rsidRDefault="00B67E38" w14:paraId="7FF32DC8" w14:textId="77777777">
            <w:pPr>
              <w:rPr>
                <w:bCs/>
                <w:lang w:val="nl-BE"/>
              </w:rPr>
            </w:pPr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6BE3ACF8" wp14:editId="186F8FE5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5" name="Afbeelding 5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DA8296B">
              <w:rPr/>
              <w:t/>
            </w:r>
          </w:p>
        </w:tc>
        <w:tc>
          <w:tcPr>
            <w:tcW w:w="1921" w:type="dxa"/>
            <w:tcBorders>
              <w:top w:val="single" w:color="auto" w:sz="12" w:space="0"/>
              <w:left w:val="nil"/>
              <w:right w:val="single" w:color="auto" w:sz="12" w:space="0"/>
            </w:tcBorders>
            <w:tcMar/>
            <w:vAlign w:val="center"/>
          </w:tcPr>
          <w:p w:rsidRPr="00B67E38" w:rsidR="00B67E38" w:rsidP="00227E18" w:rsidRDefault="00B67E38" w14:paraId="2F303DB4" w14:textId="77777777">
            <w:pPr>
              <w:rPr>
                <w:bCs/>
              </w:rPr>
            </w:pPr>
            <w:r>
              <w:t>afronden</w:t>
            </w:r>
          </w:p>
        </w:tc>
      </w:tr>
      <w:tr w:rsidRPr="00C0677D" w:rsidR="00B67E38" w:rsidTr="5DA8296B" w14:paraId="70CCF973" w14:textId="77777777">
        <w:trPr>
          <w:trHeight w:val="381"/>
        </w:trPr>
        <w:tc>
          <w:tcPr>
            <w:tcW w:w="497" w:type="dxa"/>
            <w:gridSpan w:val="2"/>
            <w:tcBorders>
              <w:left w:val="single" w:color="auto" w:sz="12" w:space="0"/>
              <w:bottom w:val="single" w:color="auto" w:sz="12" w:space="0"/>
              <w:right w:val="nil"/>
            </w:tcBorders>
            <w:tcMar/>
            <w:vAlign w:val="center"/>
          </w:tcPr>
          <w:p w:rsidRPr="00C0677D" w:rsidR="00B67E38" w:rsidP="00227E18" w:rsidRDefault="00B67E38" w14:paraId="0E60B9C4" w14:textId="77777777">
            <w:pPr>
              <w:rPr>
                <w:rFonts w:ascii="Calibri" w:hAnsi="Calibri"/>
                <w:lang w:val="nl-BE"/>
              </w:rPr>
            </w:pPr>
            <w:r w:rsidR="00B67E38">
              <w:drawing>
                <wp:inline wp14:editId="30FC80D2" wp14:anchorId="0AF009F4">
                  <wp:extent cx="152400" cy="152400"/>
                  <wp:effectExtent l="0" t="0" r="0" b="0"/>
                  <wp:docPr id="6" name="Afbeelding 6" descr="doelen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fbeelding 6"/>
                          <pic:cNvPicPr/>
                        </pic:nvPicPr>
                        <pic:blipFill>
                          <a:blip r:embed="R88c510a3dacf409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4" w:type="dxa"/>
            <w:gridSpan w:val="7"/>
            <w:tcBorders>
              <w:left w:val="nil"/>
              <w:bottom w:val="single" w:color="auto" w:sz="12" w:space="0"/>
              <w:right w:val="single" w:color="auto" w:sz="12" w:space="0"/>
            </w:tcBorders>
            <w:tcMar/>
            <w:vAlign w:val="center"/>
          </w:tcPr>
          <w:p w:rsidRPr="00C0677D" w:rsidR="00B67E38" w:rsidP="00227E18" w:rsidRDefault="00B67E38" w14:paraId="2FC34223" w14:textId="77777777">
            <w:pPr>
              <w:rPr>
                <w:rFonts w:ascii="Calibri" w:hAnsi="Calibri"/>
                <w:color w:val="FF0000"/>
                <w:lang w:val="nl-BE"/>
              </w:rPr>
            </w:pPr>
            <w:r w:rsidRPr="00C0677D">
              <w:rPr>
                <w:rFonts w:ascii="Calibri" w:hAnsi="Calibri"/>
                <w:lang w:val="nl-BE"/>
              </w:rPr>
              <w:t xml:space="preserve">  </w:t>
            </w:r>
          </w:p>
        </w:tc>
      </w:tr>
    </w:tbl>
    <w:p w:rsidR="007A296C" w:rsidP="00497564" w:rsidRDefault="007A296C" w14:paraId="25D22332" w14:textId="248FFFDD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:rsidR="00931948" w:rsidP="00497564" w:rsidRDefault="00395538" w14:paraId="4357858C" w14:textId="0FBA2FBC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Oefening 1: </w:t>
      </w:r>
      <w:r w:rsidR="00A62EAC">
        <w:rPr>
          <w:rFonts w:ascii="Calibri" w:hAnsi="Calibri"/>
          <w:bCs/>
          <w:i/>
          <w:iCs/>
          <w:szCs w:val="22"/>
        </w:rPr>
        <w:t>Welke gegevens hebben we nodig? We gaan deze onderstrepen.</w:t>
      </w:r>
    </w:p>
    <w:p w:rsidR="00A62EAC" w:rsidP="00497564" w:rsidRDefault="009D4037" w14:paraId="74C5EB6D" w14:textId="313F6678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  <w:r w:rsidRPr="009D4037">
        <w:rPr>
          <w:rFonts w:ascii="Calibri" w:hAnsi="Calibri"/>
          <w:bCs/>
          <w:szCs w:val="22"/>
        </w:rPr>
        <w:t>(</w:t>
      </w:r>
      <w:r w:rsidRPr="009D4037" w:rsidR="00BC7896">
        <w:rPr>
          <w:rFonts w:ascii="Calibri" w:hAnsi="Calibri"/>
          <w:bCs/>
          <w:szCs w:val="22"/>
        </w:rPr>
        <w:t>10 voorstellingen, €22  en 5560</w:t>
      </w:r>
      <w:r w:rsidRPr="009D4037">
        <w:rPr>
          <w:rFonts w:ascii="Calibri" w:hAnsi="Calibri"/>
          <w:bCs/>
          <w:szCs w:val="22"/>
        </w:rPr>
        <w:t xml:space="preserve"> plaatsen</w:t>
      </w:r>
      <w:r>
        <w:rPr>
          <w:rFonts w:ascii="Calibri" w:hAnsi="Calibri"/>
          <w:bCs/>
          <w:i/>
          <w:iCs/>
          <w:szCs w:val="22"/>
        </w:rPr>
        <w:t>.) Wat gaan we met deze getallen doen? (</w:t>
      </w:r>
      <w:r>
        <w:rPr>
          <w:rFonts w:ascii="Calibri" w:hAnsi="Calibri"/>
          <w:bCs/>
          <w:szCs w:val="22"/>
        </w:rPr>
        <w:t>vermenigvuldigen)</w:t>
      </w:r>
    </w:p>
    <w:p w:rsidR="00053315" w:rsidP="00497564" w:rsidRDefault="00053315" w14:paraId="2B01200E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Jullie rekenen nu uit: 5560 x 22, de uitkomst doen jullie dan maal 10 want ALLE voorstellingen zijn </w:t>
      </w:r>
    </w:p>
    <w:p w:rsidR="009D4037" w:rsidP="00497564" w:rsidRDefault="00053315" w14:paraId="684ACFA6" w14:textId="682498E0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szCs w:val="22"/>
        </w:rPr>
        <w:t>u</w:t>
      </w:r>
      <w:r>
        <w:rPr>
          <w:rFonts w:ascii="Calibri" w:hAnsi="Calibri"/>
          <w:bCs/>
          <w:i/>
          <w:iCs/>
          <w:szCs w:val="22"/>
        </w:rPr>
        <w:t xml:space="preserve">itverkocht. </w:t>
      </w:r>
      <w:r w:rsidR="00F207B2">
        <w:rPr>
          <w:rFonts w:ascii="Calibri" w:hAnsi="Calibri"/>
          <w:bCs/>
          <w:i/>
          <w:iCs/>
          <w:szCs w:val="22"/>
        </w:rPr>
        <w:t xml:space="preserve">Gebruik het geruit papier hiervoor. </w:t>
      </w:r>
      <w:r>
        <w:rPr>
          <w:rFonts w:ascii="Calibri" w:hAnsi="Calibri"/>
          <w:bCs/>
          <w:i/>
          <w:iCs/>
          <w:szCs w:val="22"/>
        </w:rPr>
        <w:t>Hou de afspraken in het achterhoofd!</w:t>
      </w:r>
    </w:p>
    <w:p w:rsidR="00F207B2" w:rsidP="00497564" w:rsidRDefault="00F207B2" w14:paraId="5F09BB57" w14:textId="1364DD03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="00F207B2" w:rsidP="00497564" w:rsidRDefault="00F207B2" w14:paraId="1F7F7EDA" w14:textId="1895690A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t>Ik laat een leerling mondeling verwoorden. Ik noteer mee op het bord.</w:t>
      </w:r>
    </w:p>
    <w:p w:rsidR="00D44D66" w:rsidP="00497564" w:rsidRDefault="00D44D66" w14:paraId="36EB666C" w14:textId="7FC50324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</w:p>
    <w:p w:rsidR="002F1230" w:rsidP="00497564" w:rsidRDefault="004538F9" w14:paraId="7A30C2D0" w14:textId="6D8DC13E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Welke gegevens hebben we nodig voor </w:t>
      </w:r>
      <w:r w:rsidR="00CE4DAA">
        <w:rPr>
          <w:rFonts w:ascii="Calibri" w:hAnsi="Calibri"/>
          <w:bCs/>
          <w:i/>
          <w:iCs/>
          <w:szCs w:val="22"/>
        </w:rPr>
        <w:t>c</w:t>
      </w:r>
      <w:r>
        <w:rPr>
          <w:rFonts w:ascii="Calibri" w:hAnsi="Calibri"/>
          <w:bCs/>
          <w:i/>
          <w:iCs/>
          <w:szCs w:val="22"/>
        </w:rPr>
        <w:t>?</w:t>
      </w:r>
    </w:p>
    <w:p w:rsidR="00D44D66" w:rsidP="00497564" w:rsidRDefault="006E3C92" w14:paraId="441667FA" w14:textId="0CF5F96D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szCs w:val="22"/>
        </w:rPr>
        <w:t>(</w:t>
      </w:r>
      <w:r w:rsidR="002F1230">
        <w:rPr>
          <w:rFonts w:ascii="Calibri" w:hAnsi="Calibri"/>
          <w:bCs/>
          <w:szCs w:val="22"/>
        </w:rPr>
        <w:t xml:space="preserve">prijs per ticket x aantal beschikbare plaatsen) </w:t>
      </w:r>
      <w:r w:rsidR="004B06A7">
        <w:rPr>
          <w:rFonts w:ascii="Calibri" w:hAnsi="Calibri"/>
          <w:bCs/>
          <w:i/>
          <w:iCs/>
          <w:szCs w:val="22"/>
        </w:rPr>
        <w:t>Verdeel het werk voor oefening C</w:t>
      </w:r>
      <w:r w:rsidR="00BE04BA">
        <w:rPr>
          <w:rFonts w:ascii="Calibri" w:hAnsi="Calibri"/>
          <w:bCs/>
          <w:i/>
          <w:iCs/>
          <w:szCs w:val="22"/>
        </w:rPr>
        <w:t>! Aan het werk.</w:t>
      </w:r>
    </w:p>
    <w:p w:rsidR="00BE04BA" w:rsidP="00497564" w:rsidRDefault="00BE04BA" w14:paraId="536E9573" w14:textId="54684839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="00B65ABF" w:rsidP="00BE04BA" w:rsidRDefault="00BE04BA" w14:paraId="7B20BF68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szCs w:val="22"/>
        </w:rPr>
        <w:t>Ik loop rond en stuur bij waar nodig. Ik noteer de oplossing op het bord.</w:t>
      </w:r>
      <w:r w:rsidR="00B65ABF">
        <w:rPr>
          <w:rFonts w:ascii="Calibri" w:hAnsi="Calibri"/>
          <w:bCs/>
          <w:szCs w:val="22"/>
        </w:rPr>
        <w:t xml:space="preserve"> </w:t>
      </w:r>
      <w:r w:rsidR="00B65ABF">
        <w:rPr>
          <w:rFonts w:ascii="Calibri" w:hAnsi="Calibri"/>
          <w:bCs/>
          <w:i/>
          <w:iCs/>
          <w:szCs w:val="22"/>
        </w:rPr>
        <w:t xml:space="preserve">Wie had er deze oplossingen </w:t>
      </w:r>
    </w:p>
    <w:p w:rsidRPr="00B65ABF" w:rsidR="00BE04BA" w:rsidP="00BE04BA" w:rsidRDefault="00B65ABF" w14:paraId="10A4DDED" w14:textId="15576605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niet? Waar liep het fout? </w:t>
      </w:r>
      <w:r>
        <w:rPr>
          <w:rFonts w:ascii="Calibri" w:hAnsi="Calibri"/>
          <w:bCs/>
          <w:szCs w:val="22"/>
        </w:rPr>
        <w:t>Ik verwijs naar de kaartjes.</w:t>
      </w:r>
    </w:p>
    <w:p w:rsidR="007B7185" w:rsidP="00834EE6" w:rsidRDefault="007B7185" w14:paraId="3960DE2C" w14:textId="24B49B6F"/>
    <w:p w:rsidR="00BE04BA" w:rsidP="00834EE6" w:rsidRDefault="004250A3" w14:paraId="3FBBBEA7" w14:textId="33C6C061">
      <w:r>
        <w:rPr>
          <w:i/>
          <w:iCs/>
        </w:rPr>
        <w:t xml:space="preserve">Is de organisatie zeker van deze inkomsten? </w:t>
      </w:r>
      <w:r>
        <w:t xml:space="preserve">(nee, er kunnen ook mensen annuleren of er kan een coronacrisis uitbreken waardoor evenementen moeten stoppen) </w:t>
      </w:r>
      <w:r w:rsidR="00436B36">
        <w:rPr>
          <w:i/>
          <w:iCs/>
        </w:rPr>
        <w:t>Zijn dit de enige inkomsten van de organisatie? (</w:t>
      </w:r>
      <w:r w:rsidR="00436B36">
        <w:t xml:space="preserve">nee, ook gadgets, snacks, drank zijn inkomsten) </w:t>
      </w:r>
      <w:r w:rsidR="00436B36">
        <w:rPr>
          <w:i/>
          <w:iCs/>
        </w:rPr>
        <w:t xml:space="preserve">Welke kosten zijn er verbonden aan de organisatie van dit evenement? </w:t>
      </w:r>
      <w:r w:rsidR="00436B36">
        <w:t>( elektriciteit, geluid</w:t>
      </w:r>
      <w:r w:rsidR="00B65ABF">
        <w:t>, artiesten zelf)</w:t>
      </w:r>
    </w:p>
    <w:p w:rsidRPr="00436B36" w:rsidR="00A85380" w:rsidP="00834EE6" w:rsidRDefault="00A85380" w14:paraId="50DCF458" w14:textId="77777777"/>
    <w:tbl>
      <w:tblPr>
        <w:tblW w:w="9021" w:type="dxa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3"/>
        <w:gridCol w:w="74"/>
        <w:gridCol w:w="1651"/>
        <w:gridCol w:w="542"/>
        <w:gridCol w:w="1749"/>
        <w:gridCol w:w="388"/>
        <w:gridCol w:w="1902"/>
        <w:gridCol w:w="371"/>
        <w:gridCol w:w="1921"/>
      </w:tblGrid>
      <w:tr w:rsidRPr="00AB0461" w:rsidR="00B67E38" w:rsidTr="5DA8296B" w14:paraId="3F109457" w14:textId="77777777">
        <w:trPr>
          <w:trHeight w:val="381"/>
        </w:trPr>
        <w:tc>
          <w:tcPr>
            <w:tcW w:w="9021" w:type="dxa"/>
            <w:gridSpan w:val="9"/>
            <w:tcBorders>
              <w:top w:val="single" w:color="auto" w:sz="12" w:space="0"/>
              <w:left w:val="single" w:color="auto" w:sz="12" w:space="0"/>
              <w:right w:val="single" w:color="auto" w:sz="12" w:space="0"/>
            </w:tcBorders>
            <w:tcMar/>
            <w:vAlign w:val="center"/>
          </w:tcPr>
          <w:p w:rsidRPr="00AB0461" w:rsidR="00B67E38" w:rsidP="00227E18" w:rsidRDefault="00B67E38" w14:paraId="51081B6A" w14:textId="004383ED">
            <w:pPr>
              <w:pStyle w:val="Lijstalinea"/>
              <w:numPr>
                <w:ilvl w:val="0"/>
                <w:numId w:val="6"/>
              </w:num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 </w:t>
            </w:r>
            <w:r w:rsidR="00A1223A">
              <w:rPr>
                <w:b/>
                <w:szCs w:val="22"/>
              </w:rPr>
              <w:t>Individueel: oefeningen werkboek</w:t>
            </w:r>
            <w:r>
              <w:rPr>
                <w:b/>
                <w:szCs w:val="22"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</w:tc>
      </w:tr>
      <w:tr w:rsidRPr="00C0677D" w:rsidR="00B67E38" w:rsidTr="5DA8296B" w14:paraId="2F05133F" w14:textId="77777777">
        <w:trPr>
          <w:trHeight w:val="381"/>
        </w:trPr>
        <w:tc>
          <w:tcPr>
            <w:tcW w:w="423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AB0461" w:rsidR="00B67E38" w:rsidP="00227E18" w:rsidRDefault="00B67E38" w14:paraId="7A17977B" w14:textId="77777777">
            <w:r>
              <w:rPr>
                <w:noProof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42AF9FA8" wp14:editId="668CCB11">
                  <wp:simplePos x="0" y="0"/>
                  <wp:positionH relativeFrom="column">
                    <wp:posOffset>-1270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7" name="Afbeelding 7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0461" w:rsidR="00B67E38">
              <w:rPr/>
              <w:t xml:space="preserve"> </w:t>
            </w:r>
          </w:p>
        </w:tc>
        <w:tc>
          <w:tcPr>
            <w:tcW w:w="1725" w:type="dxa"/>
            <w:gridSpan w:val="2"/>
            <w:tcBorders>
              <w:top w:val="single" w:color="auto" w:sz="12" w:space="0"/>
              <w:left w:val="nil"/>
              <w:right w:val="nil"/>
            </w:tcBorders>
            <w:tcMar/>
            <w:vAlign w:val="center"/>
          </w:tcPr>
          <w:p w:rsidRPr="00B67E38" w:rsidR="00B67E38" w:rsidP="00227E18" w:rsidRDefault="00B67E38" w14:paraId="761B4DA1" w14:textId="77777777">
            <w:r>
              <w:t>oriënteren</w:t>
            </w:r>
          </w:p>
        </w:tc>
        <w:tc>
          <w:tcPr>
            <w:tcW w:w="542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B67E38" w:rsidR="00B67E38" w:rsidP="00227E18" w:rsidRDefault="00B67E38" w14:paraId="107E14C0" w14:textId="77777777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42573F9D" wp14:editId="28304E37">
                  <wp:simplePos x="0" y="0"/>
                  <wp:positionH relativeFrom="column">
                    <wp:posOffset>-9525</wp:posOffset>
                  </wp:positionH>
                  <wp:positionV relativeFrom="page">
                    <wp:posOffset>29845</wp:posOffset>
                  </wp:positionV>
                  <wp:extent cx="154305" cy="161925"/>
                  <wp:effectExtent l="0" t="0" r="0" b="9525"/>
                  <wp:wrapNone/>
                  <wp:docPr id="8" name="Afbeelding 8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DA8296B">
              <w:rPr/>
              <w:t/>
            </w:r>
          </w:p>
        </w:tc>
        <w:tc>
          <w:tcPr>
            <w:tcW w:w="1749" w:type="dxa"/>
            <w:tcBorders>
              <w:top w:val="single" w:color="auto" w:sz="12" w:space="0"/>
              <w:left w:val="nil"/>
              <w:right w:val="nil"/>
            </w:tcBorders>
            <w:tcMar/>
            <w:vAlign w:val="center"/>
          </w:tcPr>
          <w:p w:rsidRPr="00B67E38" w:rsidR="00B67E38" w:rsidP="00227E18" w:rsidRDefault="00B67E38" w14:paraId="4FEEB595" w14:textId="77777777">
            <w:r>
              <w:t>verwerven</w:t>
            </w:r>
          </w:p>
        </w:tc>
        <w:tc>
          <w:tcPr>
            <w:tcW w:w="388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B67E38" w:rsidR="00B67E38" w:rsidP="00227E18" w:rsidRDefault="00B67E38" w14:paraId="13B8F8F0" w14:textId="77777777"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60356833" wp14:editId="7BEB4CA8">
                  <wp:simplePos x="0" y="0"/>
                  <wp:positionH relativeFrom="column">
                    <wp:posOffset>5715</wp:posOffset>
                  </wp:positionH>
                  <wp:positionV relativeFrom="page">
                    <wp:posOffset>33655</wp:posOffset>
                  </wp:positionV>
                  <wp:extent cx="154305" cy="161925"/>
                  <wp:effectExtent l="0" t="0" r="0" b="9525"/>
                  <wp:wrapNone/>
                  <wp:docPr id="9" name="Afbeelding 9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DA8296B">
              <w:rPr/>
              <w:t/>
            </w:r>
          </w:p>
        </w:tc>
        <w:tc>
          <w:tcPr>
            <w:tcW w:w="1902" w:type="dxa"/>
            <w:tcBorders>
              <w:top w:val="single" w:color="auto" w:sz="12" w:space="0"/>
              <w:left w:val="nil"/>
              <w:right w:val="nil"/>
            </w:tcBorders>
            <w:tcMar/>
            <w:vAlign w:val="center"/>
          </w:tcPr>
          <w:p w:rsidRPr="00B67E38" w:rsidR="00B67E38" w:rsidP="00227E18" w:rsidRDefault="00B67E38" w14:paraId="3A32C091" w14:textId="77777777">
            <w:r w:rsidRPr="00A1223A">
              <w:rPr>
                <w:highlight w:val="yellow"/>
              </w:rPr>
              <w:t>verwerken</w:t>
            </w:r>
          </w:p>
        </w:tc>
        <w:tc>
          <w:tcPr>
            <w:tcW w:w="371" w:type="dxa"/>
            <w:tcBorders>
              <w:top w:val="single" w:color="auto" w:sz="12" w:space="0"/>
              <w:left w:val="single" w:color="auto" w:sz="12" w:space="0"/>
              <w:right w:val="nil"/>
            </w:tcBorders>
            <w:tcMar/>
            <w:vAlign w:val="center"/>
          </w:tcPr>
          <w:p w:rsidRPr="00B67E38" w:rsidR="00B67E38" w:rsidP="00227E18" w:rsidRDefault="00B67E38" w14:paraId="4812490D" w14:textId="77777777">
            <w:pPr>
              <w:rPr>
                <w:bCs/>
                <w:lang w:val="nl-BE"/>
              </w:rPr>
            </w:pPr>
            <w:r w:rsidRPr="00B67E38"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CE8CAF6" wp14:editId="59BEF1A5">
                  <wp:simplePos x="0" y="0"/>
                  <wp:positionH relativeFrom="column">
                    <wp:posOffset>-12065</wp:posOffset>
                  </wp:positionH>
                  <wp:positionV relativeFrom="page">
                    <wp:posOffset>32385</wp:posOffset>
                  </wp:positionV>
                  <wp:extent cx="154305" cy="161925"/>
                  <wp:effectExtent l="0" t="0" r="0" b="9525"/>
                  <wp:wrapNone/>
                  <wp:docPr id="10" name="Afbeelding 10" descr="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5DA8296B">
              <w:rPr/>
              <w:t/>
            </w:r>
          </w:p>
        </w:tc>
        <w:tc>
          <w:tcPr>
            <w:tcW w:w="1921" w:type="dxa"/>
            <w:tcBorders>
              <w:top w:val="single" w:color="auto" w:sz="12" w:space="0"/>
              <w:left w:val="nil"/>
              <w:right w:val="single" w:color="auto" w:sz="12" w:space="0"/>
            </w:tcBorders>
            <w:tcMar/>
            <w:vAlign w:val="center"/>
          </w:tcPr>
          <w:p w:rsidRPr="00B67E38" w:rsidR="00B67E38" w:rsidP="00227E18" w:rsidRDefault="00B67E38" w14:paraId="0089516B" w14:textId="77777777">
            <w:pPr>
              <w:rPr>
                <w:bCs/>
              </w:rPr>
            </w:pPr>
            <w:r>
              <w:t>afronden</w:t>
            </w:r>
          </w:p>
        </w:tc>
      </w:tr>
      <w:tr w:rsidRPr="00C0677D" w:rsidR="00B67E38" w:rsidTr="5DA8296B" w14:paraId="3EB862B5" w14:textId="77777777">
        <w:trPr>
          <w:trHeight w:val="381"/>
        </w:trPr>
        <w:tc>
          <w:tcPr>
            <w:tcW w:w="497" w:type="dxa"/>
            <w:gridSpan w:val="2"/>
            <w:tcBorders>
              <w:left w:val="single" w:color="auto" w:sz="12" w:space="0"/>
              <w:bottom w:val="single" w:color="auto" w:sz="12" w:space="0"/>
              <w:right w:val="nil"/>
            </w:tcBorders>
            <w:tcMar/>
            <w:vAlign w:val="center"/>
          </w:tcPr>
          <w:p w:rsidRPr="00C0677D" w:rsidR="00B67E38" w:rsidP="00227E18" w:rsidRDefault="00B67E38" w14:paraId="70C01327" w14:textId="77777777">
            <w:pPr>
              <w:rPr>
                <w:rFonts w:ascii="Calibri" w:hAnsi="Calibri"/>
                <w:lang w:val="nl-BE"/>
              </w:rPr>
            </w:pPr>
            <w:r w:rsidR="00B67E38">
              <w:drawing>
                <wp:inline wp14:editId="2E0D585C" wp14:anchorId="0D491C37">
                  <wp:extent cx="152400" cy="152400"/>
                  <wp:effectExtent l="0" t="0" r="0" b="0"/>
                  <wp:docPr id="11" name="Afbeelding 11" descr="doelen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Afbeelding 11"/>
                          <pic:cNvPicPr/>
                        </pic:nvPicPr>
                        <pic:blipFill>
                          <a:blip r:embed="Rba1dd8079ba344d4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24" w:type="dxa"/>
            <w:gridSpan w:val="7"/>
            <w:tcBorders>
              <w:left w:val="nil"/>
              <w:bottom w:val="single" w:color="auto" w:sz="12" w:space="0"/>
              <w:right w:val="single" w:color="auto" w:sz="12" w:space="0"/>
            </w:tcBorders>
            <w:tcMar/>
            <w:vAlign w:val="center"/>
          </w:tcPr>
          <w:p w:rsidRPr="00C0677D" w:rsidR="00B67E38" w:rsidP="00227E18" w:rsidRDefault="00B67E38" w14:paraId="13ABBE83" w14:textId="77777777">
            <w:pPr>
              <w:rPr>
                <w:rFonts w:ascii="Calibri" w:hAnsi="Calibri"/>
                <w:color w:val="FF0000"/>
                <w:lang w:val="nl-BE"/>
              </w:rPr>
            </w:pPr>
            <w:r w:rsidRPr="00C0677D">
              <w:rPr>
                <w:rFonts w:ascii="Calibri" w:hAnsi="Calibri"/>
                <w:lang w:val="nl-BE"/>
              </w:rPr>
              <w:t xml:space="preserve">  </w:t>
            </w:r>
          </w:p>
        </w:tc>
      </w:tr>
    </w:tbl>
    <w:p w:rsidR="00BB3C45" w:rsidP="00AB0461" w:rsidRDefault="00BB3C45" w14:paraId="54381CFE" w14:textId="3928D039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:rsidR="00081259" w:rsidP="00AB0461" w:rsidRDefault="00081259" w14:paraId="490ED5DF" w14:textId="566C6904">
      <w:pPr>
        <w:tabs>
          <w:tab w:val="left" w:pos="1134"/>
        </w:tabs>
        <w:ind w:left="1134" w:hanging="1134"/>
        <w:rPr>
          <w:rFonts w:ascii="Calibri" w:hAnsi="Calibri"/>
          <w:bCs/>
          <w:szCs w:val="22"/>
        </w:rPr>
      </w:pPr>
      <w:r>
        <w:rPr>
          <w:rFonts w:ascii="Calibri" w:hAnsi="Calibri"/>
          <w:b/>
          <w:szCs w:val="22"/>
        </w:rPr>
        <w:t xml:space="preserve">Organisatie: </w:t>
      </w:r>
    </w:p>
    <w:p w:rsidRPr="00081259" w:rsidR="00081259" w:rsidP="00081259" w:rsidRDefault="00081259" w14:paraId="18059406" w14:textId="15077C97">
      <w:pPr>
        <w:pStyle w:val="Lijstalinea"/>
        <w:numPr>
          <w:ilvl w:val="0"/>
          <w:numId w:val="8"/>
        </w:numPr>
        <w:tabs>
          <w:tab w:val="left" w:pos="1134"/>
        </w:tabs>
        <w:rPr>
          <w:rFonts w:ascii="Calibri" w:hAnsi="Calibri"/>
          <w:bCs/>
          <w:szCs w:val="22"/>
        </w:rPr>
      </w:pPr>
      <w:r>
        <w:rPr>
          <w:rFonts w:ascii="Calibri" w:hAnsi="Calibri"/>
          <w:bCs/>
          <w:szCs w:val="22"/>
        </w:rPr>
        <w:t xml:space="preserve">Visuele ondersteuning </w:t>
      </w:r>
      <w:proofErr w:type="spellStart"/>
      <w:r>
        <w:rPr>
          <w:rFonts w:ascii="Calibri" w:hAnsi="Calibri"/>
          <w:bCs/>
          <w:szCs w:val="22"/>
        </w:rPr>
        <w:t>Prowise</w:t>
      </w:r>
      <w:proofErr w:type="spellEnd"/>
      <w:r>
        <w:rPr>
          <w:rFonts w:ascii="Calibri" w:hAnsi="Calibri"/>
          <w:bCs/>
          <w:szCs w:val="22"/>
        </w:rPr>
        <w:t xml:space="preserve"> bord</w:t>
      </w:r>
    </w:p>
    <w:p w:rsidR="00081259" w:rsidP="00AB0461" w:rsidRDefault="00081259" w14:paraId="13455605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</w:p>
    <w:p w:rsidR="00A1223A" w:rsidP="00AB0461" w:rsidRDefault="00A1223A" w14:paraId="6DC8EC3A" w14:textId="592FA121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>Jullie mogen nu individueel oefening 2 maken. Kijk goed welke gegevens je nodig hebt!</w:t>
      </w:r>
    </w:p>
    <w:p w:rsidR="00494C2F" w:rsidP="00AB0461" w:rsidRDefault="00BF2960" w14:paraId="1A5A1A05" w14:textId="77777777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 xml:space="preserve">Voor oefening 3, schrap je de laatste kolom van controle &amp; schrap je de tweede </w:t>
      </w:r>
      <w:r w:rsidR="00494C2F">
        <w:rPr>
          <w:rFonts w:ascii="Calibri" w:hAnsi="Calibri"/>
          <w:bCs/>
          <w:i/>
          <w:iCs/>
          <w:szCs w:val="22"/>
        </w:rPr>
        <w:t xml:space="preserve">puntjes in de tweede </w:t>
      </w:r>
    </w:p>
    <w:p w:rsidRPr="00A1223A" w:rsidR="00BF2960" w:rsidP="00AB0461" w:rsidRDefault="00494C2F" w14:paraId="05D47C84" w14:textId="174D28B4">
      <w:pPr>
        <w:tabs>
          <w:tab w:val="left" w:pos="1134"/>
        </w:tabs>
        <w:ind w:left="1134" w:hanging="1134"/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>kolom. De vermenigvuldigingen moet je NIET oplossen maar WEL juist kunnen schatten.</w:t>
      </w:r>
    </w:p>
    <w:p w:rsidR="00B67E38" w:rsidP="00455B99" w:rsidRDefault="00F46ADC" w14:paraId="50C92E75" w14:textId="5247C859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lastRenderedPageBreak/>
        <w:t>Oefening 4 maak je ook alleen en oefening 5</w:t>
      </w:r>
      <w:r w:rsidR="00F80794">
        <w:rPr>
          <w:rFonts w:ascii="Calibri" w:hAnsi="Calibri"/>
          <w:bCs/>
          <w:i/>
          <w:iCs/>
          <w:szCs w:val="22"/>
        </w:rPr>
        <w:t xml:space="preserve"> mag je per 2 maken.</w:t>
      </w:r>
    </w:p>
    <w:p w:rsidR="00F46ADC" w:rsidP="00455B99" w:rsidRDefault="00F46ADC" w14:paraId="50382A81" w14:textId="15C38490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</w:p>
    <w:p w:rsidRPr="00F46ADC" w:rsidR="00F46ADC" w:rsidP="00455B99" w:rsidRDefault="00F46ADC" w14:paraId="08C138CB" w14:textId="18846B05">
      <w:pPr>
        <w:tabs>
          <w:tab w:val="left" w:pos="1134"/>
        </w:tabs>
        <w:rPr>
          <w:rFonts w:ascii="Calibri" w:hAnsi="Calibri"/>
          <w:bCs/>
          <w:i/>
          <w:iCs/>
          <w:szCs w:val="22"/>
        </w:rPr>
      </w:pPr>
      <w:r>
        <w:rPr>
          <w:rFonts w:ascii="Calibri" w:hAnsi="Calibri"/>
          <w:bCs/>
          <w:i/>
          <w:iCs/>
          <w:szCs w:val="22"/>
        </w:rPr>
        <w:t>Bij vragen, steek je hand duidelijk omhoog!</w:t>
      </w:r>
      <w:r w:rsidR="00081259">
        <w:rPr>
          <w:rFonts w:ascii="Calibri" w:hAnsi="Calibri"/>
          <w:bCs/>
          <w:i/>
          <w:iCs/>
          <w:szCs w:val="22"/>
        </w:rPr>
        <w:t xml:space="preserve"> Je kan zelf verbeteren uit het mapje. Aan het werk!</w:t>
      </w:r>
    </w:p>
    <w:p w:rsidR="00EC615F" w:rsidP="00834EE6" w:rsidRDefault="00EC615F" w14:paraId="1B4AC245" w14:textId="3B02F0AB"/>
    <w:p w:rsidR="00A85380" w:rsidP="00834EE6" w:rsidRDefault="00A85380" w14:paraId="7AD7A769" w14:textId="0A504E52">
      <w:pPr>
        <w:rPr>
          <w:b/>
          <w:bCs/>
        </w:rPr>
      </w:pPr>
      <w:r>
        <w:rPr>
          <w:b/>
          <w:bCs/>
        </w:rPr>
        <w:t>Tempodifferentiatie:</w:t>
      </w:r>
    </w:p>
    <w:p w:rsidR="00A85380" w:rsidP="00A85380" w:rsidRDefault="00A24D43" w14:paraId="45D96745" w14:textId="74D8CD4C">
      <w:pPr>
        <w:pStyle w:val="Lijstalinea"/>
        <w:numPr>
          <w:ilvl w:val="0"/>
          <w:numId w:val="8"/>
        </w:numPr>
      </w:pPr>
      <w:r>
        <w:t>De snelle werkers mogen na het verbeteren van de oefeningen spelen met wiskundespelletjes uit de klas</w:t>
      </w:r>
    </w:p>
    <w:p w:rsidRPr="00A85380" w:rsidR="00065CFC" w:rsidP="00A85380" w:rsidRDefault="00065CFC" w14:paraId="3C48D6E5" w14:textId="48D1AB1E">
      <w:pPr>
        <w:pStyle w:val="Lijstalinea"/>
        <w:numPr>
          <w:ilvl w:val="0"/>
          <w:numId w:val="8"/>
        </w:numPr>
      </w:pPr>
      <w:r>
        <w:t>Ik zorg zelf ook voor wiskundige puzzels</w:t>
      </w:r>
    </w:p>
    <w:p w:rsidRPr="00AB0461" w:rsidR="00BB3C45" w:rsidP="00AB0461" w:rsidRDefault="00BB3C45" w14:paraId="7795DE5D" w14:textId="77777777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:rsidRPr="00AB0461" w:rsidR="00185953" w:rsidP="00F506B5" w:rsidRDefault="00185953" w14:paraId="0C114687" w14:textId="77777777">
      <w:pPr>
        <w:tabs>
          <w:tab w:val="left" w:pos="1134"/>
        </w:tabs>
        <w:rPr>
          <w:rFonts w:ascii="Calibri" w:hAnsi="Calibri"/>
          <w:b/>
          <w:szCs w:val="22"/>
        </w:rPr>
      </w:pPr>
    </w:p>
    <w:p w:rsidRPr="00AB0461" w:rsidR="00185953" w:rsidP="00AB0461" w:rsidRDefault="00185953" w14:paraId="0DCB551B" w14:textId="77777777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tbl>
      <w:tblPr>
        <w:tblW w:w="0" w:type="auto"/>
        <w:tblInd w:w="-6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tblBorders>
        <w:tblCellMar>
          <w:top w:w="28" w:type="dxa"/>
          <w:left w:w="70" w:type="dxa"/>
          <w:bottom w:w="28" w:type="dxa"/>
          <w:right w:w="70" w:type="dxa"/>
        </w:tblCellMar>
        <w:tblLook w:val="0000" w:firstRow="0" w:lastRow="0" w:firstColumn="0" w:lastColumn="0" w:noHBand="0" w:noVBand="0"/>
      </w:tblPr>
      <w:tblGrid>
        <w:gridCol w:w="9128"/>
      </w:tblGrid>
      <w:tr w:rsidRPr="00C0677D" w:rsidR="00D12B86" w:rsidTr="007F7890" w14:paraId="3289EE20" w14:textId="77777777">
        <w:tc>
          <w:tcPr>
            <w:tcW w:w="9146" w:type="dxa"/>
            <w:tcBorders>
              <w:top w:val="single" w:color="auto" w:sz="4" w:space="0"/>
              <w:bottom w:val="single" w:color="auto" w:sz="4" w:space="0"/>
            </w:tcBorders>
            <w:shd w:val="clear" w:color="auto" w:fill="D9D9D9"/>
          </w:tcPr>
          <w:p w:rsidRPr="00C0677D" w:rsidR="00D12B86" w:rsidP="00D12B86" w:rsidRDefault="00D12B86" w14:paraId="4C8C98CB" w14:textId="77777777">
            <w:pPr>
              <w:pStyle w:val="Normaalweb"/>
              <w:rPr>
                <w:rStyle w:val="Zwaar"/>
                <w:rFonts w:ascii="Calibri" w:hAnsi="Calibri"/>
                <w:b w:val="0"/>
                <w:i/>
                <w:color w:val="000000"/>
                <w:sz w:val="18"/>
                <w:szCs w:val="18"/>
              </w:rPr>
            </w:pPr>
            <w:r w:rsidRPr="00C0677D">
              <w:rPr>
                <w:rFonts w:ascii="Calibri" w:hAnsi="Calibri"/>
                <w:b/>
                <w:sz w:val="22"/>
                <w:szCs w:val="22"/>
              </w:rPr>
              <w:t>Evaluatie:</w:t>
            </w:r>
            <w:r w:rsidRPr="00C0677D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C0677D">
              <w:rPr>
                <w:rStyle w:val="Zwaar"/>
                <w:rFonts w:ascii="Calibri" w:hAnsi="Calibri"/>
                <w:b w:val="0"/>
                <w:i/>
                <w:color w:val="000000"/>
                <w:sz w:val="18"/>
                <w:szCs w:val="18"/>
              </w:rPr>
              <w:t xml:space="preserve"> Evalueer hier je eigen </w:t>
            </w:r>
            <w:r w:rsidR="007A296C">
              <w:rPr>
                <w:rStyle w:val="Zwaar"/>
                <w:rFonts w:ascii="Calibri" w:hAnsi="Calibri"/>
                <w:b w:val="0"/>
                <w:i/>
                <w:color w:val="000000"/>
                <w:sz w:val="18"/>
                <w:szCs w:val="18"/>
              </w:rPr>
              <w:t xml:space="preserve">pedagogisch, didactisch en/of organisatorisch handelen. </w:t>
            </w:r>
            <w:r w:rsidRPr="00C0677D">
              <w:rPr>
                <w:rStyle w:val="Zwaar"/>
                <w:rFonts w:ascii="Calibri" w:hAnsi="Calibri"/>
                <w:b w:val="0"/>
                <w:i/>
                <w:color w:val="000000"/>
                <w:sz w:val="18"/>
                <w:szCs w:val="18"/>
              </w:rPr>
              <w:t xml:space="preserve"> Wat deed je goed en waarom? Wat ging niet goed en waarom? (Denk aan voorbereiding en realisatie.) Doe een verbetervoorstel. </w:t>
            </w:r>
          </w:p>
          <w:p w:rsidRPr="00C0677D" w:rsidR="00D12B86" w:rsidP="00CF4665" w:rsidRDefault="00D12B86" w14:paraId="48CE6F20" w14:textId="77777777">
            <w:pPr>
              <w:pStyle w:val="Kop1"/>
              <w:spacing w:before="0" w:after="0" w:line="240" w:lineRule="auto"/>
              <w:rPr>
                <w:rFonts w:ascii="Calibri" w:hAnsi="Calibri"/>
                <w:b w:val="0"/>
                <w:bCs w:val="0"/>
              </w:rPr>
            </w:pPr>
          </w:p>
        </w:tc>
      </w:tr>
    </w:tbl>
    <w:p w:rsidRPr="00AB0461" w:rsidR="007B7185" w:rsidP="00AB0461" w:rsidRDefault="007B7185" w14:paraId="708110BF" w14:textId="77777777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:rsidRPr="00AB0461" w:rsidR="00C07FAA" w:rsidP="00AB0461" w:rsidRDefault="00C07FAA" w14:paraId="226C6866" w14:textId="77777777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:rsidRPr="00AB0461" w:rsidR="00C07FAA" w:rsidP="00AB0461" w:rsidRDefault="00C07FAA" w14:paraId="33EDD205" w14:textId="77777777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:rsidR="000D1537" w:rsidP="00AB0461" w:rsidRDefault="000D1537" w14:paraId="459ECFCD" w14:textId="6CA3331F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:rsidR="00F506B5" w:rsidP="00AB0461" w:rsidRDefault="00F506B5" w14:paraId="792D7EEE" w14:textId="616B754F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</w:p>
    <w:p w:rsidRPr="00AB0461" w:rsidR="00F506B5" w:rsidP="00AB0461" w:rsidRDefault="00C62701" w14:paraId="7280337C" w14:textId="1AD2D9C1">
      <w:pPr>
        <w:tabs>
          <w:tab w:val="left" w:pos="1134"/>
        </w:tabs>
        <w:ind w:left="1134" w:hanging="1134"/>
        <w:rPr>
          <w:rFonts w:ascii="Calibri" w:hAnsi="Calibri"/>
          <w:b/>
          <w:szCs w:val="22"/>
        </w:rPr>
      </w:pPr>
      <w:r w:rsidR="00C62701">
        <w:drawing>
          <wp:inline wp14:editId="018DF0E7" wp14:anchorId="25F87710">
            <wp:extent cx="5759449" cy="4319905"/>
            <wp:effectExtent l="0" t="4128" r="8573" b="8572"/>
            <wp:docPr id="12" name="86d159a9-f1bd-4150-894a-7abc03e6e21f" descr="Imag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86d159a9-f1bd-4150-894a-7abc03e6e21f"/>
                    <pic:cNvPicPr/>
                  </pic:nvPicPr>
                  <pic:blipFill>
                    <a:blip r:embed="Rd45103c4a018470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5759449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06B5">
        <w:drawing>
          <wp:inline wp14:editId="3C0FA1F5" wp14:anchorId="5AE1396B">
            <wp:extent cx="5759449" cy="4319905"/>
            <wp:effectExtent l="0" t="4128" r="8573" b="8572"/>
            <wp:docPr id="14" name="c7a47284-9735-43b0-9093-a18fcbeb2735" descr="Image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c7a47284-9735-43b0-9093-a18fcbeb2735"/>
                    <pic:cNvPicPr/>
                  </pic:nvPicPr>
                  <pic:blipFill>
                    <a:blip r:embed="Rf94a6723a7ec428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5759449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AB0461" w:rsidR="00F506B5" w:rsidSect="00AB046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orient="portrait" w:code="9"/>
      <w:pgMar w:top="1701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6051D" w:rsidRDefault="0006051D" w14:paraId="1615D53C" w14:textId="77777777">
      <w:r>
        <w:separator/>
      </w:r>
    </w:p>
  </w:endnote>
  <w:endnote w:type="continuationSeparator" w:id="0">
    <w:p w:rsidR="0006051D" w:rsidRDefault="0006051D" w14:paraId="0B6FEFEC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C35AE" w:rsidRDefault="002C35AE" w14:paraId="1B8EF263" w14:textId="7777777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3B2E" w:rsidP="00AB0461" w:rsidRDefault="00613B2E" w14:paraId="02865FE0" w14:textId="77777777">
    <w:pPr>
      <w:pStyle w:val="Voettekst"/>
      <w:pBdr>
        <w:bottom w:val="single" w:color="auto" w:sz="6" w:space="1"/>
      </w:pBdr>
      <w:tabs>
        <w:tab w:val="left" w:pos="444"/>
      </w:tabs>
      <w:rPr>
        <w:rFonts w:ascii="Calibri" w:hAnsi="Calibri"/>
      </w:rPr>
    </w:pPr>
  </w:p>
  <w:p w:rsidRPr="00AB0461" w:rsidR="00613B2E" w:rsidP="00AB0461" w:rsidRDefault="00613B2E" w14:paraId="7818C7FF" w14:textId="77777777">
    <w:pPr>
      <w:pStyle w:val="Voettekst"/>
      <w:tabs>
        <w:tab w:val="left" w:pos="444"/>
      </w:tabs>
      <w:rPr>
        <w:rFonts w:ascii="Calibri" w:hAnsi="Calibri"/>
      </w:rPr>
    </w:pPr>
    <w:r w:rsidRPr="00AB0461">
      <w:rPr>
        <w:rFonts w:ascii="Calibri" w:hAnsi="Calibri"/>
      </w:rPr>
      <w:tab/>
    </w:r>
    <w:r w:rsidRPr="00AB0461">
      <w:rPr>
        <w:rFonts w:ascii="Calibri" w:hAnsi="Calibri"/>
      </w:rPr>
      <w:tab/>
    </w:r>
    <w:r w:rsidRPr="00AB0461">
      <w:rPr>
        <w:rFonts w:ascii="Calibri" w:hAnsi="Calibri"/>
      </w:rPr>
      <w:fldChar w:fldCharType="begin"/>
    </w:r>
    <w:r w:rsidRPr="00AB0461">
      <w:rPr>
        <w:rFonts w:ascii="Calibri" w:hAnsi="Calibri"/>
      </w:rPr>
      <w:instrText>PAGE   \* MERGEFORMAT</w:instrText>
    </w:r>
    <w:r w:rsidRPr="00AB0461">
      <w:rPr>
        <w:rFonts w:ascii="Calibri" w:hAnsi="Calibri"/>
      </w:rPr>
      <w:fldChar w:fldCharType="separate"/>
    </w:r>
    <w:r w:rsidR="00AB0E2A">
      <w:rPr>
        <w:rFonts w:ascii="Calibri" w:hAnsi="Calibri"/>
        <w:noProof/>
      </w:rPr>
      <w:t>2</w:t>
    </w:r>
    <w:r w:rsidRPr="00AB0461">
      <w:rPr>
        <w:rFonts w:ascii="Calibri" w:hAnsi="Calibri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13B2E" w:rsidP="00AB0461" w:rsidRDefault="00613B2E" w14:paraId="77DA1616" w14:textId="77777777">
    <w:pPr>
      <w:pStyle w:val="Voettekst"/>
      <w:pBdr>
        <w:bottom w:val="single" w:color="auto" w:sz="6" w:space="1"/>
      </w:pBdr>
      <w:tabs>
        <w:tab w:val="clear" w:pos="9072"/>
        <w:tab w:val="left" w:pos="444"/>
        <w:tab w:val="right" w:pos="9070"/>
      </w:tabs>
    </w:pPr>
  </w:p>
  <w:p w:rsidR="00613B2E" w:rsidP="00AB0461" w:rsidRDefault="00613B2E" w14:paraId="048E4A80" w14:textId="77777777">
    <w:pPr>
      <w:pStyle w:val="Voettekst"/>
      <w:tabs>
        <w:tab w:val="clear" w:pos="9072"/>
        <w:tab w:val="left" w:pos="444"/>
        <w:tab w:val="right" w:pos="9070"/>
      </w:tabs>
    </w:pPr>
  </w:p>
  <w:p w:rsidRPr="00AB0461" w:rsidR="00613B2E" w:rsidP="00AB0461" w:rsidRDefault="00613B2E" w14:paraId="61CCB164" w14:textId="77777777">
    <w:pPr>
      <w:pStyle w:val="Voettekst"/>
      <w:tabs>
        <w:tab w:val="clear" w:pos="9072"/>
        <w:tab w:val="left" w:pos="444"/>
        <w:tab w:val="right" w:pos="9070"/>
      </w:tabs>
    </w:pPr>
    <w:r>
      <w:t>Uitgeprint op 10/9/2015</w:t>
    </w:r>
    <w:r>
      <w:tab/>
    </w:r>
    <w:r>
      <w:tab/>
    </w:r>
    <w:r w:rsidRPr="00AB0461">
      <w:fldChar w:fldCharType="begin"/>
    </w:r>
    <w:r w:rsidRPr="00AB0461">
      <w:instrText>PAGE   \* MERGEFORMAT</w:instrText>
    </w:r>
    <w:r w:rsidRPr="00AB0461">
      <w:fldChar w:fldCharType="separate"/>
    </w:r>
    <w:r>
      <w:rPr>
        <w:noProof/>
      </w:rPr>
      <w:t>1</w:t>
    </w:r>
    <w:r w:rsidRPr="00AB0461">
      <w:fldChar w:fldCharType="end"/>
    </w:r>
  </w:p>
  <w:p w:rsidR="00613B2E" w:rsidRDefault="00613B2E" w14:paraId="04BE3F92" w14:textId="7777777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6051D" w:rsidRDefault="0006051D" w14:paraId="61B570A0" w14:textId="77777777">
      <w:r>
        <w:separator/>
      </w:r>
    </w:p>
  </w:footnote>
  <w:footnote w:type="continuationSeparator" w:id="0">
    <w:p w:rsidR="0006051D" w:rsidRDefault="0006051D" w14:paraId="2BAFF96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C35AE" w:rsidRDefault="002C35AE" w14:paraId="1FEE748B" w14:textId="7777777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p w:rsidRPr="00162E44" w:rsidR="00613B2E" w:rsidP="00640E9D" w:rsidRDefault="002C35AE" w14:paraId="59F84908" w14:textId="76495265">
    <w:pPr>
      <w:pStyle w:val="Koptekst"/>
      <w:rPr>
        <w:rFonts w:ascii="Calibri" w:hAnsi="Calibri"/>
        <w:color w:val="808080"/>
        <w:sz w:val="16"/>
        <w:szCs w:val="16"/>
        <w:lang w:val="nl-BE"/>
      </w:rPr>
    </w:pPr>
    <w:r>
      <w:rPr>
        <w:rFonts w:ascii="Calibri" w:hAnsi="Calibri"/>
        <w:noProof/>
        <w:color w:val="808080"/>
        <w:sz w:val="16"/>
        <w:szCs w:val="16"/>
        <w:lang w:val="nl-BE"/>
      </w:rPr>
      <w:drawing>
        <wp:anchor distT="0" distB="0" distL="114300" distR="114300" simplePos="0" relativeHeight="251658240" behindDoc="1" locked="0" layoutInCell="1" allowOverlap="1" wp14:anchorId="76141ECF" wp14:editId="4B366C02">
          <wp:simplePos x="0" y="0"/>
          <wp:positionH relativeFrom="column">
            <wp:posOffset>5011344</wp:posOffset>
          </wp:positionH>
          <wp:positionV relativeFrom="paragraph">
            <wp:posOffset>-233070</wp:posOffset>
          </wp:positionV>
          <wp:extent cx="1332865" cy="547370"/>
          <wp:effectExtent l="0" t="0" r="635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fbeelding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2865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2E44" w:rsidR="5DA8296B">
      <w:rPr>
        <w:rFonts w:ascii="Calibri" w:hAnsi="Calibri"/>
        <w:color w:val="808080"/>
        <w:sz w:val="16"/>
        <w:szCs w:val="16"/>
        <w:lang w:val="nl-BE"/>
      </w:rPr>
      <w:t>ARTEVELDEHOGESCHOOL Campus Brusselsepoortstraat, Brusselsepoortstraat 93 – 9000 Gent</w:t>
    </w:r>
  </w:p>
  <w:p w:rsidRPr="00162E44" w:rsidR="00613B2E" w:rsidP="00640E9D" w:rsidRDefault="001A6B9D" w14:paraId="251698F1" w14:textId="62A886D4">
    <w:pPr>
      <w:pStyle w:val="Koptekst"/>
      <w:rPr>
        <w:rFonts w:ascii="Calibri" w:hAnsi="Calibri"/>
        <w:color w:val="808080"/>
        <w:sz w:val="16"/>
        <w:szCs w:val="16"/>
        <w:lang w:val="nl-BE"/>
      </w:rPr>
    </w:pPr>
    <w:r>
      <w:rPr>
        <w:rFonts w:ascii="Calibri" w:hAnsi="Calibri"/>
        <w:color w:val="808080"/>
        <w:sz w:val="16"/>
        <w:szCs w:val="16"/>
        <w:lang w:val="nl-BE"/>
      </w:rPr>
      <w:t>Educatieve bachelor lager onderwijs</w:t>
    </w:r>
  </w:p>
  <w:p w:rsidRPr="00640E9D" w:rsidR="00613B2E" w:rsidP="00640E9D" w:rsidRDefault="00613B2E" w14:paraId="6EF611A4" w14:textId="77777777">
    <w:pPr>
      <w:pStyle w:val="Koptekst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824892" w:rsidR="00613B2E" w:rsidRDefault="00613B2E" w14:paraId="270853E6" w14:textId="77777777">
    <w:pPr>
      <w:pStyle w:val="Koptekst"/>
      <w:rPr>
        <w:color w:val="808080"/>
        <w:sz w:val="16"/>
        <w:szCs w:val="16"/>
        <w:lang w:val="nl-BE"/>
      </w:rPr>
    </w:pPr>
    <w:r w:rsidRPr="00824892">
      <w:rPr>
        <w:color w:val="808080"/>
        <w:sz w:val="16"/>
        <w:szCs w:val="16"/>
        <w:lang w:val="nl-BE"/>
      </w:rPr>
      <w:t>ARTEVELDEHOGESCHOOL Campus Brusselsepoortstraat, Brusselsepoortstraat 93 – 9000 Gent</w:t>
    </w:r>
  </w:p>
  <w:p w:rsidRPr="00824892" w:rsidR="00613B2E" w:rsidRDefault="00613B2E" w14:paraId="05876B6F" w14:textId="77777777">
    <w:pPr>
      <w:pStyle w:val="Koptekst"/>
      <w:rPr>
        <w:color w:val="808080"/>
        <w:sz w:val="16"/>
        <w:szCs w:val="16"/>
        <w:lang w:val="nl-BE"/>
      </w:rPr>
    </w:pPr>
    <w:r w:rsidRPr="00824892">
      <w:rPr>
        <w:color w:val="808080"/>
        <w:sz w:val="16"/>
        <w:szCs w:val="16"/>
        <w:lang w:val="nl-BE"/>
      </w:rPr>
      <w:t>Bachelor in het ONDERWIJS: LAGER ONDERWIJS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163F7"/>
    <w:multiLevelType w:val="hybridMultilevel"/>
    <w:tmpl w:val="38F69420"/>
    <w:lvl w:ilvl="0" w:tplc="53E4C3A6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  <w:b w:val="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520305F"/>
    <w:multiLevelType w:val="hybridMultilevel"/>
    <w:tmpl w:val="5EBA8EFE"/>
    <w:lvl w:ilvl="0" w:tplc="5694F590"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69639F6"/>
    <w:multiLevelType w:val="hybridMultilevel"/>
    <w:tmpl w:val="4A82EE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293335E4"/>
    <w:multiLevelType w:val="hybridMultilevel"/>
    <w:tmpl w:val="43EAED60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CE34DB"/>
    <w:multiLevelType w:val="hybridMultilevel"/>
    <w:tmpl w:val="E3B67A4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C3D10"/>
    <w:multiLevelType w:val="hybridMultilevel"/>
    <w:tmpl w:val="82FA51E0"/>
    <w:lvl w:ilvl="0" w:tplc="08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 w15:restartNumberingAfterBreak="0">
    <w:nsid w:val="4FD557F1"/>
    <w:multiLevelType w:val="multilevel"/>
    <w:tmpl w:val="3C1096A2"/>
    <w:lvl w:ilvl="0" w:tplc="31945202">
      <w:start w:val="1"/>
      <w:numFmt w:val="bullet"/>
      <w:pStyle w:val="Opsomming"/>
      <w:lvlText w:val=""/>
      <w:lvlJc w:val="left"/>
      <w:pPr>
        <w:tabs>
          <w:tab w:val="num" w:pos="851"/>
        </w:tabs>
        <w:ind w:left="851" w:hanging="426"/>
      </w:pPr>
      <w:rPr>
        <w:rFonts w:hint="default" w:ascii="Wingdings" w:hAnsi="Wingdings" w:cs="Wingdings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3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 w:cs="Wingdings"/>
      </w:rPr>
    </w:lvl>
    <w:lvl w:ilvl="3" w:tplc="0413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 w:cs="Symbol"/>
      </w:rPr>
    </w:lvl>
    <w:lvl w:ilvl="4" w:tplc="0413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3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 w:cs="Wingdings"/>
      </w:rPr>
    </w:lvl>
    <w:lvl w:ilvl="6" w:tplc="0413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 w:cs="Symbol"/>
      </w:rPr>
    </w:lvl>
    <w:lvl w:ilvl="7" w:tplc="0413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3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 w:cs="Wingdings"/>
      </w:rPr>
    </w:lvl>
  </w:abstractNum>
  <w:abstractNum w:abstractNumId="7" w15:restartNumberingAfterBreak="0">
    <w:nsid w:val="58B305D6"/>
    <w:multiLevelType w:val="hybridMultilevel"/>
    <w:tmpl w:val="97AE8DE8"/>
    <w:lvl w:ilvl="0" w:tplc="8D380852">
      <w:start w:val="123"/>
      <w:numFmt w:val="bullet"/>
      <w:lvlText w:val="-"/>
      <w:lvlJc w:val="left"/>
      <w:pPr>
        <w:ind w:left="720" w:hanging="360"/>
      </w:pPr>
      <w:rPr>
        <w:rFonts w:hint="default" w:ascii="Calibri" w:hAnsi="Calibri" w:eastAsia="Times New Roman" w:cs="Calibri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95654CC"/>
    <w:multiLevelType w:val="hybridMultilevel"/>
    <w:tmpl w:val="C0201544"/>
    <w:lvl w:ilvl="0" w:tplc="08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70971313"/>
    <w:multiLevelType w:val="hybridMultilevel"/>
    <w:tmpl w:val="40789722"/>
    <w:lvl w:ilvl="0" w:tplc="71C06A0A">
      <w:start w:val="1"/>
      <w:numFmt w:val="decimal"/>
      <w:pStyle w:val="Fasetitel"/>
      <w:lvlText w:val="%1."/>
      <w:lvlJc w:val="left"/>
      <w:pPr>
        <w:tabs>
          <w:tab w:val="num" w:pos="360"/>
        </w:tabs>
        <w:ind w:left="360" w:hanging="360"/>
      </w:pPr>
      <w:rPr>
        <w:b/>
        <w:sz w:val="22"/>
      </w:rPr>
    </w:lvl>
    <w:lvl w:ilvl="1" w:tplc="0413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3"/>
  </w:num>
  <w:num w:numId="5">
    <w:abstractNumId w:val="8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embedSystemFonts/>
  <w:proofState w:spelling="clean" w:grammar="dirty"/>
  <w:attachedTemplate r:id="rId1"/>
  <w:defaultTabStop w:val="709"/>
  <w:hyphenationZone w:val="425"/>
  <w:doNotHyphenateCaps/>
  <w:drawingGridHorizontalSpacing w:val="181"/>
  <w:drawingGridVerticalSpacing w:val="181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E9D"/>
    <w:rsid w:val="000051DD"/>
    <w:rsid w:val="0000770E"/>
    <w:rsid w:val="000100B9"/>
    <w:rsid w:val="000151A9"/>
    <w:rsid w:val="00053315"/>
    <w:rsid w:val="0005398A"/>
    <w:rsid w:val="0006051D"/>
    <w:rsid w:val="00065CFC"/>
    <w:rsid w:val="00070596"/>
    <w:rsid w:val="00081259"/>
    <w:rsid w:val="000D1537"/>
    <w:rsid w:val="000D2B3E"/>
    <w:rsid w:val="000D420F"/>
    <w:rsid w:val="000D72B3"/>
    <w:rsid w:val="000F1AB6"/>
    <w:rsid w:val="001137E0"/>
    <w:rsid w:val="001233D5"/>
    <w:rsid w:val="00152BF4"/>
    <w:rsid w:val="00156EE3"/>
    <w:rsid w:val="00161D3F"/>
    <w:rsid w:val="00165985"/>
    <w:rsid w:val="001713A8"/>
    <w:rsid w:val="0017612E"/>
    <w:rsid w:val="001827E8"/>
    <w:rsid w:val="00184BC7"/>
    <w:rsid w:val="0018513A"/>
    <w:rsid w:val="00185953"/>
    <w:rsid w:val="001A6B9D"/>
    <w:rsid w:val="001B2546"/>
    <w:rsid w:val="001B256E"/>
    <w:rsid w:val="001B6090"/>
    <w:rsid w:val="001C1634"/>
    <w:rsid w:val="001C28C2"/>
    <w:rsid w:val="001C38EA"/>
    <w:rsid w:val="001D14D8"/>
    <w:rsid w:val="001D1B49"/>
    <w:rsid w:val="001E1A31"/>
    <w:rsid w:val="00205CE9"/>
    <w:rsid w:val="0024453A"/>
    <w:rsid w:val="00262F73"/>
    <w:rsid w:val="002641DE"/>
    <w:rsid w:val="00266E8F"/>
    <w:rsid w:val="00280150"/>
    <w:rsid w:val="002861A1"/>
    <w:rsid w:val="002C35AE"/>
    <w:rsid w:val="002C4B47"/>
    <w:rsid w:val="002D1382"/>
    <w:rsid w:val="002D3F3B"/>
    <w:rsid w:val="002D48B5"/>
    <w:rsid w:val="002E09CE"/>
    <w:rsid w:val="002F1230"/>
    <w:rsid w:val="00316124"/>
    <w:rsid w:val="00317BD3"/>
    <w:rsid w:val="00325251"/>
    <w:rsid w:val="0033438E"/>
    <w:rsid w:val="0036172C"/>
    <w:rsid w:val="00364F58"/>
    <w:rsid w:val="0036501B"/>
    <w:rsid w:val="00380229"/>
    <w:rsid w:val="003902B3"/>
    <w:rsid w:val="00395538"/>
    <w:rsid w:val="003B035B"/>
    <w:rsid w:val="003B6654"/>
    <w:rsid w:val="003E1549"/>
    <w:rsid w:val="003E59F8"/>
    <w:rsid w:val="003E7DAA"/>
    <w:rsid w:val="00407038"/>
    <w:rsid w:val="00410FB6"/>
    <w:rsid w:val="004250A3"/>
    <w:rsid w:val="004300AE"/>
    <w:rsid w:val="004322A6"/>
    <w:rsid w:val="004325FF"/>
    <w:rsid w:val="00436B36"/>
    <w:rsid w:val="00447B2C"/>
    <w:rsid w:val="004501A3"/>
    <w:rsid w:val="004501E5"/>
    <w:rsid w:val="004538F9"/>
    <w:rsid w:val="00455B99"/>
    <w:rsid w:val="00472F2E"/>
    <w:rsid w:val="00492CB7"/>
    <w:rsid w:val="00494C2F"/>
    <w:rsid w:val="00497564"/>
    <w:rsid w:val="004B06A7"/>
    <w:rsid w:val="00510314"/>
    <w:rsid w:val="005254D6"/>
    <w:rsid w:val="005447CE"/>
    <w:rsid w:val="00570F2D"/>
    <w:rsid w:val="00587965"/>
    <w:rsid w:val="005A5E7E"/>
    <w:rsid w:val="005A64EE"/>
    <w:rsid w:val="005B1229"/>
    <w:rsid w:val="005C1139"/>
    <w:rsid w:val="005C5E90"/>
    <w:rsid w:val="005D4F5A"/>
    <w:rsid w:val="005E743D"/>
    <w:rsid w:val="006058FE"/>
    <w:rsid w:val="00613B2E"/>
    <w:rsid w:val="00613BD6"/>
    <w:rsid w:val="00620CD1"/>
    <w:rsid w:val="006304D3"/>
    <w:rsid w:val="00630E4A"/>
    <w:rsid w:val="00640E9D"/>
    <w:rsid w:val="006671B5"/>
    <w:rsid w:val="00696BF6"/>
    <w:rsid w:val="006B3BF1"/>
    <w:rsid w:val="006C0E6F"/>
    <w:rsid w:val="006D1DC0"/>
    <w:rsid w:val="006E3C92"/>
    <w:rsid w:val="006F32CF"/>
    <w:rsid w:val="006F45CF"/>
    <w:rsid w:val="00702252"/>
    <w:rsid w:val="007349AA"/>
    <w:rsid w:val="007424AE"/>
    <w:rsid w:val="007660FC"/>
    <w:rsid w:val="00786F24"/>
    <w:rsid w:val="00797385"/>
    <w:rsid w:val="007A296C"/>
    <w:rsid w:val="007A7365"/>
    <w:rsid w:val="007B08BA"/>
    <w:rsid w:val="007B7185"/>
    <w:rsid w:val="007C1DFA"/>
    <w:rsid w:val="007D2E43"/>
    <w:rsid w:val="007F5C90"/>
    <w:rsid w:val="007F7890"/>
    <w:rsid w:val="00813FB8"/>
    <w:rsid w:val="00824892"/>
    <w:rsid w:val="00834EE6"/>
    <w:rsid w:val="00836E0F"/>
    <w:rsid w:val="00863307"/>
    <w:rsid w:val="00863F2B"/>
    <w:rsid w:val="00870CEF"/>
    <w:rsid w:val="00873AE6"/>
    <w:rsid w:val="00886DDE"/>
    <w:rsid w:val="008A3A57"/>
    <w:rsid w:val="008D5AE8"/>
    <w:rsid w:val="00931948"/>
    <w:rsid w:val="00935BC9"/>
    <w:rsid w:val="0093633B"/>
    <w:rsid w:val="009368D6"/>
    <w:rsid w:val="00943E2B"/>
    <w:rsid w:val="00946D68"/>
    <w:rsid w:val="00974F90"/>
    <w:rsid w:val="00983B19"/>
    <w:rsid w:val="00996F7D"/>
    <w:rsid w:val="009D3ADB"/>
    <w:rsid w:val="009D4037"/>
    <w:rsid w:val="009D5BC1"/>
    <w:rsid w:val="009F6B30"/>
    <w:rsid w:val="00A04C12"/>
    <w:rsid w:val="00A06CE3"/>
    <w:rsid w:val="00A1223A"/>
    <w:rsid w:val="00A201D7"/>
    <w:rsid w:val="00A24D43"/>
    <w:rsid w:val="00A3425E"/>
    <w:rsid w:val="00A35F3B"/>
    <w:rsid w:val="00A50F76"/>
    <w:rsid w:val="00A51D57"/>
    <w:rsid w:val="00A62EAC"/>
    <w:rsid w:val="00A719B2"/>
    <w:rsid w:val="00A72EDE"/>
    <w:rsid w:val="00A76159"/>
    <w:rsid w:val="00A84BE6"/>
    <w:rsid w:val="00A85380"/>
    <w:rsid w:val="00AB0461"/>
    <w:rsid w:val="00AB0E2A"/>
    <w:rsid w:val="00AE5D50"/>
    <w:rsid w:val="00B14CF3"/>
    <w:rsid w:val="00B3165D"/>
    <w:rsid w:val="00B43F83"/>
    <w:rsid w:val="00B4703C"/>
    <w:rsid w:val="00B56498"/>
    <w:rsid w:val="00B64432"/>
    <w:rsid w:val="00B65749"/>
    <w:rsid w:val="00B65ABF"/>
    <w:rsid w:val="00B67D55"/>
    <w:rsid w:val="00B67E38"/>
    <w:rsid w:val="00B7700E"/>
    <w:rsid w:val="00B91D3D"/>
    <w:rsid w:val="00B97C4D"/>
    <w:rsid w:val="00BA1AE6"/>
    <w:rsid w:val="00BB3C45"/>
    <w:rsid w:val="00BC76D4"/>
    <w:rsid w:val="00BC7896"/>
    <w:rsid w:val="00BD4F62"/>
    <w:rsid w:val="00BE04BA"/>
    <w:rsid w:val="00BF2960"/>
    <w:rsid w:val="00BF42B0"/>
    <w:rsid w:val="00C03DC6"/>
    <w:rsid w:val="00C050C6"/>
    <w:rsid w:val="00C0677D"/>
    <w:rsid w:val="00C07FAA"/>
    <w:rsid w:val="00C438C0"/>
    <w:rsid w:val="00C513FD"/>
    <w:rsid w:val="00C563AC"/>
    <w:rsid w:val="00C60E15"/>
    <w:rsid w:val="00C62701"/>
    <w:rsid w:val="00C73125"/>
    <w:rsid w:val="00C7756B"/>
    <w:rsid w:val="00C86165"/>
    <w:rsid w:val="00CD208F"/>
    <w:rsid w:val="00CD61F8"/>
    <w:rsid w:val="00CE4DAA"/>
    <w:rsid w:val="00CE6E22"/>
    <w:rsid w:val="00CF4665"/>
    <w:rsid w:val="00D12B86"/>
    <w:rsid w:val="00D1745D"/>
    <w:rsid w:val="00D44D66"/>
    <w:rsid w:val="00D44EA5"/>
    <w:rsid w:val="00D65BF4"/>
    <w:rsid w:val="00D74312"/>
    <w:rsid w:val="00D7776E"/>
    <w:rsid w:val="00D878FD"/>
    <w:rsid w:val="00D87DE7"/>
    <w:rsid w:val="00DA6A3F"/>
    <w:rsid w:val="00DB55F9"/>
    <w:rsid w:val="00DB77C5"/>
    <w:rsid w:val="00DC4F86"/>
    <w:rsid w:val="00DC7B10"/>
    <w:rsid w:val="00E119CF"/>
    <w:rsid w:val="00E21CF4"/>
    <w:rsid w:val="00E40E22"/>
    <w:rsid w:val="00E4485A"/>
    <w:rsid w:val="00E87C16"/>
    <w:rsid w:val="00EC615F"/>
    <w:rsid w:val="00EF1F4C"/>
    <w:rsid w:val="00EF3168"/>
    <w:rsid w:val="00F011C3"/>
    <w:rsid w:val="00F067E9"/>
    <w:rsid w:val="00F127F7"/>
    <w:rsid w:val="00F207B2"/>
    <w:rsid w:val="00F21591"/>
    <w:rsid w:val="00F40FBC"/>
    <w:rsid w:val="00F4403B"/>
    <w:rsid w:val="00F46ADC"/>
    <w:rsid w:val="00F506B5"/>
    <w:rsid w:val="00F76D22"/>
    <w:rsid w:val="00F80794"/>
    <w:rsid w:val="00FA753B"/>
    <w:rsid w:val="00FB696C"/>
    <w:rsid w:val="00FC0584"/>
    <w:rsid w:val="00FD415A"/>
    <w:rsid w:val="00FE695B"/>
    <w:rsid w:val="00FF2C76"/>
    <w:rsid w:val="5DA82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B42AA7"/>
  <w15:docId w15:val="{3A12312E-1369-234F-A432-E320C0815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hAnsi="Times New Roman" w:eastAsia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unhideWhenUsed="1" w:qFormat="1"/>
    <w:lsdException w:name="heading 5" w:locked="1" w:uiPriority="0" w:qFormat="1"/>
    <w:lsdException w:name="heading 6" w:locked="1" w:uiPriority="0" w:semiHidden="1" w:unhideWhenUsed="1" w:qFormat="1"/>
    <w:lsdException w:name="heading 7" w:locked="1" w:uiPriority="0" w:semiHidden="1" w:unhideWhenUsed="1" w:qFormat="1"/>
    <w:lsdException w:name="heading 8" w:locked="1" w:uiPriority="0" w:semiHidden="1" w:unhideWhenUsed="1" w:qFormat="1"/>
    <w:lsdException w:name="heading 9" w:locked="1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834EE6"/>
    <w:rPr>
      <w:rFonts w:cs="Verdana" w:asciiTheme="minorHAnsi" w:hAnsiTheme="minorHAnsi"/>
      <w:sz w:val="22"/>
      <w:szCs w:val="18"/>
      <w:lang w:val="nl-NL" w:eastAsia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7C1DFA"/>
    <w:pPr>
      <w:keepNext/>
      <w:spacing w:before="60" w:after="60" w:line="288" w:lineRule="auto"/>
      <w:outlineLvl w:val="0"/>
    </w:pPr>
    <w:rPr>
      <w:b/>
      <w:bCs/>
      <w:lang w:val="nl-BE"/>
    </w:rPr>
  </w:style>
  <w:style w:type="paragraph" w:styleId="Kop2">
    <w:name w:val="heading 2"/>
    <w:basedOn w:val="Standaard"/>
    <w:next w:val="Standaard"/>
    <w:link w:val="Kop2Char"/>
    <w:uiPriority w:val="99"/>
    <w:qFormat/>
    <w:rsid w:val="007C1DFA"/>
    <w:pPr>
      <w:keepNext/>
      <w:tabs>
        <w:tab w:val="left" w:pos="1134"/>
      </w:tabs>
      <w:spacing w:before="60" w:after="60" w:line="288" w:lineRule="auto"/>
      <w:ind w:left="1134" w:hanging="1134"/>
      <w:outlineLvl w:val="1"/>
    </w:pPr>
    <w:rPr>
      <w:b/>
      <w:bCs/>
      <w:lang w:val="nl-BE"/>
    </w:rPr>
  </w:style>
  <w:style w:type="paragraph" w:styleId="Kop3">
    <w:name w:val="heading 3"/>
    <w:basedOn w:val="Standaard"/>
    <w:next w:val="Standaard"/>
    <w:link w:val="Kop3Char"/>
    <w:uiPriority w:val="99"/>
    <w:qFormat/>
    <w:rsid w:val="007C1DFA"/>
    <w:pPr>
      <w:keepNext/>
      <w:tabs>
        <w:tab w:val="left" w:pos="1134"/>
      </w:tabs>
      <w:spacing w:before="60" w:after="60" w:line="288" w:lineRule="auto"/>
      <w:ind w:left="1134" w:hanging="1134"/>
      <w:outlineLvl w:val="2"/>
    </w:pPr>
    <w:rPr>
      <w:b/>
      <w:bCs/>
      <w:szCs w:val="22"/>
      <w:lang w:val="nl-BE"/>
    </w:rPr>
  </w:style>
  <w:style w:type="paragraph" w:styleId="Kop4">
    <w:name w:val="heading 4"/>
    <w:basedOn w:val="Standaard"/>
    <w:next w:val="Standaard"/>
    <w:link w:val="Kop4Char"/>
    <w:uiPriority w:val="99"/>
    <w:qFormat/>
    <w:rsid w:val="007C1DFA"/>
    <w:pPr>
      <w:keepNext/>
      <w:tabs>
        <w:tab w:val="left" w:pos="2268"/>
      </w:tabs>
      <w:spacing w:before="60" w:after="60"/>
      <w:ind w:left="2268" w:hanging="2268"/>
      <w:outlineLvl w:val="3"/>
    </w:pPr>
    <w:rPr>
      <w:b/>
      <w:bCs/>
      <w:lang w:val="nl-BE"/>
    </w:rPr>
  </w:style>
  <w:style w:type="paragraph" w:styleId="Kop5">
    <w:name w:val="heading 5"/>
    <w:basedOn w:val="Standaard"/>
    <w:next w:val="Standaard"/>
    <w:link w:val="Kop5Char"/>
    <w:uiPriority w:val="99"/>
    <w:qFormat/>
    <w:rsid w:val="007C1DFA"/>
    <w:pPr>
      <w:keepNext/>
      <w:spacing w:before="60" w:after="60"/>
      <w:jc w:val="center"/>
      <w:outlineLvl w:val="4"/>
    </w:pPr>
    <w:rPr>
      <w:b/>
      <w:bCs/>
      <w:caps/>
      <w:lang w:val="nl-BE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link w:val="Kop1"/>
    <w:uiPriority w:val="99"/>
    <w:locked/>
    <w:rsid w:val="00886DDE"/>
    <w:rPr>
      <w:rFonts w:ascii="Cambria" w:hAnsi="Cambria" w:cs="Cambria"/>
      <w:b/>
      <w:bCs/>
      <w:kern w:val="32"/>
      <w:sz w:val="32"/>
      <w:szCs w:val="32"/>
      <w:lang w:val="nl-NL" w:eastAsia="nl-NL"/>
    </w:rPr>
  </w:style>
  <w:style w:type="character" w:styleId="Kop2Char" w:customStyle="1">
    <w:name w:val="Kop 2 Char"/>
    <w:link w:val="Kop2"/>
    <w:uiPriority w:val="99"/>
    <w:semiHidden/>
    <w:locked/>
    <w:rsid w:val="00886DDE"/>
    <w:rPr>
      <w:rFonts w:ascii="Cambria" w:hAnsi="Cambria" w:cs="Cambria"/>
      <w:b/>
      <w:bCs/>
      <w:i/>
      <w:iCs/>
      <w:sz w:val="28"/>
      <w:szCs w:val="28"/>
      <w:lang w:val="nl-NL" w:eastAsia="nl-NL"/>
    </w:rPr>
  </w:style>
  <w:style w:type="character" w:styleId="Kop3Char" w:customStyle="1">
    <w:name w:val="Kop 3 Char"/>
    <w:link w:val="Kop3"/>
    <w:uiPriority w:val="99"/>
    <w:semiHidden/>
    <w:locked/>
    <w:rsid w:val="00886DDE"/>
    <w:rPr>
      <w:rFonts w:ascii="Cambria" w:hAnsi="Cambria" w:cs="Cambria"/>
      <w:b/>
      <w:bCs/>
      <w:sz w:val="26"/>
      <w:szCs w:val="26"/>
      <w:lang w:val="nl-NL" w:eastAsia="nl-NL"/>
    </w:rPr>
  </w:style>
  <w:style w:type="character" w:styleId="Kop4Char" w:customStyle="1">
    <w:name w:val="Kop 4 Char"/>
    <w:link w:val="Kop4"/>
    <w:uiPriority w:val="99"/>
    <w:semiHidden/>
    <w:locked/>
    <w:rsid w:val="00886DDE"/>
    <w:rPr>
      <w:rFonts w:ascii="Calibri" w:hAnsi="Calibri" w:cs="Calibri"/>
      <w:b/>
      <w:bCs/>
      <w:sz w:val="28"/>
      <w:szCs w:val="28"/>
      <w:lang w:val="nl-NL" w:eastAsia="nl-NL"/>
    </w:rPr>
  </w:style>
  <w:style w:type="character" w:styleId="Kop5Char" w:customStyle="1">
    <w:name w:val="Kop 5 Char"/>
    <w:link w:val="Kop5"/>
    <w:uiPriority w:val="99"/>
    <w:semiHidden/>
    <w:locked/>
    <w:rsid w:val="00886DDE"/>
    <w:rPr>
      <w:rFonts w:ascii="Calibri" w:hAnsi="Calibri" w:cs="Calibri"/>
      <w:b/>
      <w:bCs/>
      <w:i/>
      <w:iCs/>
      <w:sz w:val="26"/>
      <w:szCs w:val="26"/>
      <w:lang w:val="nl-NL" w:eastAsia="nl-NL"/>
    </w:rPr>
  </w:style>
  <w:style w:type="paragraph" w:styleId="Plattetekst">
    <w:name w:val="Body Text"/>
    <w:basedOn w:val="Standaard"/>
    <w:link w:val="PlattetekstChar"/>
    <w:uiPriority w:val="99"/>
    <w:rsid w:val="007C1DFA"/>
    <w:pPr>
      <w:spacing w:before="60" w:after="60" w:line="288" w:lineRule="auto"/>
    </w:pPr>
    <w:rPr>
      <w:lang w:val="nl-BE"/>
    </w:rPr>
  </w:style>
  <w:style w:type="character" w:styleId="PlattetekstChar" w:customStyle="1">
    <w:name w:val="Platte tekst Char"/>
    <w:link w:val="Plattetekst"/>
    <w:uiPriority w:val="99"/>
    <w:semiHidden/>
    <w:locked/>
    <w:rsid w:val="00886DDE"/>
    <w:rPr>
      <w:rFonts w:ascii="Verdana" w:hAnsi="Verdana" w:cs="Verdana"/>
      <w:sz w:val="18"/>
      <w:szCs w:val="18"/>
      <w:lang w:val="nl-NL" w:eastAsia="nl-NL"/>
    </w:rPr>
  </w:style>
  <w:style w:type="character" w:styleId="Hyperlink">
    <w:name w:val="Hyperlink"/>
    <w:uiPriority w:val="99"/>
    <w:rsid w:val="007C1DFA"/>
    <w:rPr>
      <w:color w:val="0000FF"/>
      <w:u w:val="single"/>
    </w:rPr>
  </w:style>
  <w:style w:type="paragraph" w:styleId="Koptekst">
    <w:name w:val="header"/>
    <w:basedOn w:val="Standaard"/>
    <w:link w:val="KoptekstChar"/>
    <w:uiPriority w:val="99"/>
    <w:rsid w:val="007C1DFA"/>
    <w:pPr>
      <w:tabs>
        <w:tab w:val="center" w:pos="4536"/>
        <w:tab w:val="right" w:pos="9072"/>
      </w:tabs>
    </w:pPr>
  </w:style>
  <w:style w:type="character" w:styleId="KoptekstChar" w:customStyle="1">
    <w:name w:val="Koptekst Char"/>
    <w:link w:val="Koptekst"/>
    <w:uiPriority w:val="99"/>
    <w:locked/>
    <w:rsid w:val="00886DDE"/>
    <w:rPr>
      <w:rFonts w:ascii="Verdana" w:hAnsi="Verdana" w:cs="Verdana"/>
      <w:sz w:val="18"/>
      <w:szCs w:val="18"/>
      <w:lang w:val="nl-NL" w:eastAsia="nl-NL"/>
    </w:rPr>
  </w:style>
  <w:style w:type="paragraph" w:styleId="Voettekst">
    <w:name w:val="footer"/>
    <w:basedOn w:val="Standaard"/>
    <w:link w:val="VoettekstChar"/>
    <w:uiPriority w:val="99"/>
    <w:rsid w:val="007C1DFA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link w:val="Voettekst"/>
    <w:uiPriority w:val="99"/>
    <w:locked/>
    <w:rsid w:val="00886DDE"/>
    <w:rPr>
      <w:rFonts w:ascii="Verdana" w:hAnsi="Verdana" w:cs="Verdana"/>
      <w:sz w:val="18"/>
      <w:szCs w:val="18"/>
      <w:lang w:val="nl-NL" w:eastAsia="nl-NL"/>
    </w:rPr>
  </w:style>
  <w:style w:type="character" w:styleId="Paginanummer">
    <w:name w:val="page number"/>
    <w:basedOn w:val="Standaardalinea-lettertype"/>
    <w:uiPriority w:val="99"/>
    <w:rsid w:val="007C1DFA"/>
  </w:style>
  <w:style w:type="paragraph" w:styleId="Plattetekst2">
    <w:name w:val="Body Text 2"/>
    <w:basedOn w:val="Standaard"/>
    <w:link w:val="Plattetekst2Char"/>
    <w:uiPriority w:val="99"/>
    <w:rsid w:val="007C1DFA"/>
    <w:pPr>
      <w:spacing w:before="60" w:after="60" w:line="288" w:lineRule="auto"/>
    </w:pPr>
    <w:rPr>
      <w:b/>
      <w:bCs/>
      <w:lang w:val="nl-BE"/>
    </w:rPr>
  </w:style>
  <w:style w:type="character" w:styleId="Plattetekst2Char" w:customStyle="1">
    <w:name w:val="Platte tekst 2 Char"/>
    <w:link w:val="Plattetekst2"/>
    <w:uiPriority w:val="99"/>
    <w:semiHidden/>
    <w:locked/>
    <w:rsid w:val="00886DDE"/>
    <w:rPr>
      <w:rFonts w:ascii="Verdana" w:hAnsi="Verdana" w:cs="Verdana"/>
      <w:sz w:val="18"/>
      <w:szCs w:val="18"/>
      <w:lang w:val="nl-NL" w:eastAsia="nl-NL"/>
    </w:rPr>
  </w:style>
  <w:style w:type="character" w:styleId="GevolgdeHyperlink">
    <w:name w:val="FollowedHyperlink"/>
    <w:uiPriority w:val="99"/>
    <w:rsid w:val="007C1DFA"/>
    <w:rPr>
      <w:color w:val="800080"/>
      <w:u w:val="single"/>
    </w:rPr>
  </w:style>
  <w:style w:type="paragraph" w:styleId="naamstudent" w:customStyle="1">
    <w:name w:val="naam student"/>
    <w:basedOn w:val="Standaard"/>
    <w:uiPriority w:val="99"/>
    <w:rsid w:val="007C1DFA"/>
    <w:rPr>
      <w:lang w:val="nl-BE"/>
    </w:rPr>
  </w:style>
  <w:style w:type="paragraph" w:styleId="Fasetitel" w:customStyle="1">
    <w:name w:val="Fasetitel"/>
    <w:basedOn w:val="Standaard"/>
    <w:next w:val="Standaardinspringing"/>
    <w:uiPriority w:val="99"/>
    <w:rsid w:val="007C1DFA"/>
    <w:pPr>
      <w:numPr>
        <w:numId w:val="2"/>
      </w:numPr>
    </w:pPr>
    <w:rPr>
      <w:b/>
      <w:bCs/>
      <w:lang w:val="nl-BE"/>
    </w:rPr>
  </w:style>
  <w:style w:type="paragraph" w:styleId="Standaardinspringing">
    <w:name w:val="Normal Indent"/>
    <w:basedOn w:val="Standaard"/>
    <w:uiPriority w:val="99"/>
    <w:rsid w:val="007C1DFA"/>
    <w:pPr>
      <w:ind w:left="426"/>
    </w:pPr>
    <w:rPr>
      <w:lang w:val="nl-BE"/>
    </w:rPr>
  </w:style>
  <w:style w:type="paragraph" w:styleId="Opsomming" w:customStyle="1">
    <w:name w:val="Opsomming"/>
    <w:basedOn w:val="Standaard"/>
    <w:uiPriority w:val="99"/>
    <w:rsid w:val="007C1DFA"/>
    <w:pPr>
      <w:numPr>
        <w:numId w:val="1"/>
      </w:numPr>
      <w:tabs>
        <w:tab w:val="clear" w:pos="851"/>
        <w:tab w:val="num" w:pos="497"/>
      </w:tabs>
      <w:ind w:left="497"/>
    </w:pPr>
    <w:rPr>
      <w:lang w:val="nl-BE"/>
    </w:rPr>
  </w:style>
  <w:style w:type="paragraph" w:styleId="Ballontekst">
    <w:name w:val="Balloon Text"/>
    <w:basedOn w:val="Standaard"/>
    <w:link w:val="BallontekstChar"/>
    <w:uiPriority w:val="99"/>
    <w:semiHidden/>
    <w:rsid w:val="00447B2C"/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link w:val="Ballontekst"/>
    <w:uiPriority w:val="99"/>
    <w:locked/>
    <w:rsid w:val="00447B2C"/>
    <w:rPr>
      <w:rFonts w:ascii="Tahoma" w:hAnsi="Tahoma" w:cs="Tahoma"/>
      <w:sz w:val="16"/>
      <w:szCs w:val="16"/>
      <w:lang w:val="nl-NL" w:eastAsia="nl-NL"/>
    </w:rPr>
  </w:style>
  <w:style w:type="character" w:styleId="Tekstvantijdelijkeaanduiding">
    <w:name w:val="Placeholder Text"/>
    <w:uiPriority w:val="99"/>
    <w:semiHidden/>
    <w:rsid w:val="00B56498"/>
    <w:rPr>
      <w:color w:val="808080"/>
    </w:rPr>
  </w:style>
  <w:style w:type="paragraph" w:styleId="Normaalweb">
    <w:name w:val="Normal (Web)"/>
    <w:basedOn w:val="Standaard"/>
    <w:uiPriority w:val="99"/>
    <w:unhideWhenUsed/>
    <w:rsid w:val="0005398A"/>
    <w:rPr>
      <w:rFonts w:ascii="Times New Roman" w:hAnsi="Times New Roman" w:eastAsia="Calibri" w:cs="Times New Roman"/>
      <w:sz w:val="24"/>
      <w:szCs w:val="24"/>
      <w:lang w:val="nl-BE" w:eastAsia="nl-BE"/>
    </w:rPr>
  </w:style>
  <w:style w:type="character" w:styleId="Zwaar">
    <w:name w:val="Strong"/>
    <w:uiPriority w:val="22"/>
    <w:qFormat/>
    <w:locked/>
    <w:rsid w:val="0005398A"/>
    <w:rPr>
      <w:b/>
      <w:bCs/>
    </w:rPr>
  </w:style>
  <w:style w:type="table" w:styleId="Tabelraster">
    <w:name w:val="Table Grid"/>
    <w:basedOn w:val="Standaardtabel"/>
    <w:locked/>
    <w:rsid w:val="003E154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Verwijzingopmerking">
    <w:name w:val="annotation reference"/>
    <w:uiPriority w:val="99"/>
    <w:semiHidden/>
    <w:unhideWhenUsed/>
    <w:rsid w:val="00863F2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63F2B"/>
    <w:rPr>
      <w:sz w:val="20"/>
      <w:szCs w:val="20"/>
    </w:rPr>
  </w:style>
  <w:style w:type="character" w:styleId="TekstopmerkingChar" w:customStyle="1">
    <w:name w:val="Tekst opmerking Char"/>
    <w:link w:val="Tekstopmerking"/>
    <w:uiPriority w:val="99"/>
    <w:semiHidden/>
    <w:rsid w:val="00863F2B"/>
    <w:rPr>
      <w:rFonts w:ascii="Verdana" w:hAnsi="Verdana" w:cs="Verdana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63F2B"/>
    <w:rPr>
      <w:b/>
      <w:bCs/>
    </w:rPr>
  </w:style>
  <w:style w:type="character" w:styleId="OnderwerpvanopmerkingChar" w:customStyle="1">
    <w:name w:val="Onderwerp van opmerking Char"/>
    <w:link w:val="Onderwerpvanopmerking"/>
    <w:uiPriority w:val="99"/>
    <w:semiHidden/>
    <w:rsid w:val="00863F2B"/>
    <w:rPr>
      <w:rFonts w:ascii="Verdana" w:hAnsi="Verdana" w:cs="Verdana"/>
      <w:b/>
      <w:bCs/>
      <w:lang w:val="nl-NL" w:eastAsia="nl-NL"/>
    </w:rPr>
  </w:style>
  <w:style w:type="paragraph" w:styleId="Lijstalinea">
    <w:name w:val="List Paragraph"/>
    <w:basedOn w:val="Standaard"/>
    <w:uiPriority w:val="34"/>
    <w:qFormat/>
    <w:rsid w:val="00824892"/>
    <w:pPr>
      <w:ind w:left="708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570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23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presenter10.prowise.com/share/resource/4OHLrWoc3rF0I3iYK6rNWHnqdy6B3Kb6itRaPFCS7SbPUJxpPoCw71mjysv2CW7v" TargetMode="External" Id="rId8" /><Relationship Type="http://schemas.openxmlformats.org/officeDocument/2006/relationships/header" Target="header3.xm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footer" Target="footer2.xml" Id="rId17" /><Relationship Type="http://schemas.openxmlformats.org/officeDocument/2006/relationships/numbering" Target="numbering.xml" Id="rId2" /><Relationship Type="http://schemas.openxmlformats.org/officeDocument/2006/relationships/footer" Target="footer1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presenter10.prowise.com/share/resource/4OHLrWoc3rF0I3iYK6rNWHnqdy6B3Kb6itRaPFCS7SbPUJxpPoCw71mjysv2CW7v" TargetMode="External" Id="rId11" /><Relationship Type="http://schemas.openxmlformats.org/officeDocument/2006/relationships/webSettings" Target="webSettings.xml" Id="rId5" /><Relationship Type="http://schemas.openxmlformats.org/officeDocument/2006/relationships/header" Target="header2.xml" Id="rId15" /><Relationship Type="http://schemas.openxmlformats.org/officeDocument/2006/relationships/footer" Target="footer3.xml" Id="rId19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header" Target="header1.xml" Id="rId14" /><Relationship Type="http://schemas.openxmlformats.org/officeDocument/2006/relationships/image" Target="/media/image2.png" Id="R57ce607bac824454" /><Relationship Type="http://schemas.openxmlformats.org/officeDocument/2006/relationships/image" Target="/media/image3.png" Id="R88c510a3dacf4096" /><Relationship Type="http://schemas.openxmlformats.org/officeDocument/2006/relationships/image" Target="/media/image4.png" Id="Rba1dd8079ba344d4" /><Relationship Type="http://schemas.openxmlformats.org/officeDocument/2006/relationships/image" Target="/media/image5.jpg" Id="Rd45103c4a018470c" /><Relationship Type="http://schemas.openxmlformats.org/officeDocument/2006/relationships/image" Target="/media/image6.jpg" Id="Rf94a6723a7ec4281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en%20Desmet\Documents\LVBformulier2015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D34EFC-4075-154E-97CD-4398D805BCE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LVBformulier2015</ap:Template>
  <ap:Application>Microsoft Office Word</ap:Application>
  <ap:DocSecurity>0</ap:DocSecurity>
  <ap:ScaleCrop>false</ap:ScaleCrop>
  <ap:Company>prive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LVBformulier OLO</dc:title>
  <dc:creator>Lien Desmet</dc:creator>
  <keywords>OLO; LVB</keywords>
  <lastModifiedBy>Guest User</lastModifiedBy>
  <revision>90</revision>
  <lastPrinted>2006-09-04T16:03:00.0000000Z</lastPrinted>
  <dcterms:created xsi:type="dcterms:W3CDTF">2019-10-10T07:16:00.0000000Z</dcterms:created>
  <dcterms:modified xsi:type="dcterms:W3CDTF">2020-11-23T06:40:23.1269835Z</dcterms:modified>
  <category>Arteveldehs</category>
</coreProperties>
</file>